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tbl>
      <w:tblPr>
        <w:tblStyle w:val="TableGrid"/>
        <w:tblpPr w:leftFromText="180" w:rightFromText="180" w:vertAnchor="text" w:horzAnchor="margin" w:tblpXSpec="right" w:tblpY="1"/>
        <w:tblW w:w="106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590"/>
        <w:gridCol w:w="198"/>
        <w:gridCol w:w="433"/>
        <w:gridCol w:w="1727"/>
        <w:gridCol w:w="548"/>
        <w:gridCol w:w="461"/>
        <w:gridCol w:w="97"/>
        <w:gridCol w:w="536"/>
        <w:gridCol w:w="570"/>
        <w:gridCol w:w="101"/>
        <w:gridCol w:w="502"/>
        <w:gridCol w:w="131"/>
        <w:gridCol w:w="670"/>
        <w:gridCol w:w="576"/>
        <w:gridCol w:w="330"/>
        <w:gridCol w:w="166"/>
        <w:gridCol w:w="248"/>
        <w:gridCol w:w="224"/>
        <w:gridCol w:w="153"/>
        <w:gridCol w:w="580"/>
        <w:gridCol w:w="76"/>
        <w:gridCol w:w="297"/>
        <w:gridCol w:w="204"/>
        <w:gridCol w:w="902"/>
        <w:gridCol w:w="376"/>
      </w:tblGrid>
      <w:tr w:rsidR="002F1A04" w14:paraId="41D7089C" w14:textId="77777777" w:rsidTr="006D534B">
        <w:trPr>
          <w:trHeight w:val="1679"/>
        </w:trPr>
        <w:tc>
          <w:tcPr>
            <w:tcW w:w="7884" w:type="dxa"/>
            <w:gridSpan w:val="17"/>
            <w:tcBorders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0194672D" w14:textId="77777777" w:rsidR="00A14F3B" w:rsidRPr="002371B1" w:rsidRDefault="00A14F3B" w:rsidP="00333424">
            <w:pPr>
              <w:shd w:val="clear" w:color="auto" w:fill="FFFFFF"/>
              <w:tabs>
                <w:tab w:val="left" w:pos="-108"/>
              </w:tabs>
              <w:ind w:left="34"/>
              <w:rPr>
                <w:b/>
                <w:bCs/>
                <w:color w:val="000000"/>
                <w:spacing w:val="-8"/>
                <w:sz w:val="11"/>
                <w:szCs w:val="49"/>
              </w:rPr>
            </w:pPr>
            <w:r w:rsidRPr="002371B1">
              <w:rPr>
                <w:b/>
                <w:bCs/>
                <w:color w:val="000000"/>
                <w:spacing w:val="-8"/>
                <w:sz w:val="11"/>
                <w:szCs w:val="49"/>
              </w:rPr>
              <w:t xml:space="preserve"> </w:t>
            </w:r>
          </w:p>
          <w:p w14:paraId="3546D961" w14:textId="77777777" w:rsidR="00A14F3B" w:rsidRPr="00B010AD" w:rsidRDefault="00A14F3B" w:rsidP="00333424">
            <w:pPr>
              <w:shd w:val="clear" w:color="auto" w:fill="FFFFFF"/>
            </w:pPr>
            <w:r>
              <w:rPr>
                <w:b/>
                <w:bCs/>
                <w:color w:val="000000"/>
                <w:spacing w:val="-8"/>
                <w:sz w:val="49"/>
                <w:szCs w:val="49"/>
              </w:rPr>
              <w:t>U</w:t>
            </w:r>
            <w:r w:rsidRPr="00B010AD">
              <w:rPr>
                <w:b/>
                <w:bCs/>
                <w:color w:val="000000"/>
                <w:spacing w:val="-8"/>
                <w:sz w:val="49"/>
                <w:szCs w:val="49"/>
              </w:rPr>
              <w:t xml:space="preserve">nited Grand Lodge of England            </w:t>
            </w:r>
          </w:p>
          <w:p w14:paraId="7A0E2245" w14:textId="77777777" w:rsidR="00A14F3B" w:rsidRPr="00B010AD" w:rsidRDefault="00A14F3B" w:rsidP="00333424">
            <w:pPr>
              <w:shd w:val="clear" w:color="auto" w:fill="FFFFFF"/>
              <w:tabs>
                <w:tab w:val="left" w:pos="0"/>
              </w:tabs>
              <w:ind w:left="19" w:right="-250"/>
            </w:pPr>
            <w:r w:rsidRPr="00B010AD">
              <w:rPr>
                <w:b/>
                <w:bCs/>
                <w:color w:val="000000"/>
                <w:spacing w:val="7"/>
                <w:sz w:val="38"/>
                <w:szCs w:val="38"/>
              </w:rPr>
              <w:t>INSTALLATION RETURN</w:t>
            </w:r>
          </w:p>
          <w:p w14:paraId="0B45BA14" w14:textId="77777777" w:rsidR="00A14F3B" w:rsidRPr="00B010AD" w:rsidRDefault="00A14F3B" w:rsidP="00333424">
            <w:pPr>
              <w:shd w:val="clear" w:color="auto" w:fill="FFFFFF"/>
              <w:tabs>
                <w:tab w:val="left" w:pos="142"/>
              </w:tabs>
              <w:ind w:left="19" w:right="-250"/>
            </w:pPr>
            <w:r w:rsidRPr="00B010AD">
              <w:rPr>
                <w:color w:val="000000"/>
                <w:sz w:val="19"/>
                <w:szCs w:val="19"/>
              </w:rPr>
              <w:t>of Master, and Return of Wardens and of Past Masters of Lodges under the</w:t>
            </w:r>
          </w:p>
          <w:p w14:paraId="0D0036A9" w14:textId="77777777" w:rsidR="00A14F3B" w:rsidRPr="002371B1" w:rsidRDefault="00A14F3B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B010AD">
              <w:rPr>
                <w:color w:val="000000"/>
                <w:sz w:val="19"/>
                <w:szCs w:val="19"/>
              </w:rPr>
              <w:t>English Constitu</w:t>
            </w:r>
            <w:r>
              <w:rPr>
                <w:color w:val="000000"/>
                <w:sz w:val="19"/>
                <w:szCs w:val="19"/>
              </w:rPr>
              <w:t>tion, being Subscribing Members</w:t>
            </w:r>
          </w:p>
        </w:tc>
        <w:tc>
          <w:tcPr>
            <w:tcW w:w="2812" w:type="dxa"/>
            <w:gridSpan w:val="8"/>
            <w:shd w:val="clear" w:color="auto" w:fill="FFFFFF" w:themeFill="background1"/>
          </w:tcPr>
          <w:p w14:paraId="5C3D9702" w14:textId="77777777" w:rsidR="00A14F3B" w:rsidRDefault="00C32AD7" w:rsidP="00333424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23264" behindDoc="0" locked="0" layoutInCell="1" allowOverlap="1" wp14:anchorId="052C8722" wp14:editId="1848CBF7">
                      <wp:simplePos x="0" y="0"/>
                      <wp:positionH relativeFrom="column">
                        <wp:posOffset>-174847</wp:posOffset>
                      </wp:positionH>
                      <wp:positionV relativeFrom="paragraph">
                        <wp:posOffset>243279</wp:posOffset>
                      </wp:positionV>
                      <wp:extent cx="1626354" cy="723014"/>
                      <wp:effectExtent l="0" t="0" r="12065" b="2032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26354" cy="72301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0BB6DE" w14:textId="77777777" w:rsidR="006D534B" w:rsidRPr="00F36D9C" w:rsidRDefault="006D534B" w:rsidP="00930ADB">
                                  <w:pP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E731FDE" w14:textId="77777777" w:rsidR="006D534B" w:rsidRPr="00930ADB" w:rsidRDefault="006D534B" w:rsidP="00930ADB">
                                  <w:pPr>
                                    <w:rPr>
                                      <w:rFonts w:eastAsia="Calibri" w:cs="Times New Roman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930ADB">
                                    <w:rPr>
                                      <w:rFonts w:eastAsia="Calibri" w:cs="Times New Roman"/>
                                      <w:b/>
                                      <w:sz w:val="24"/>
                                      <w:szCs w:val="24"/>
                                    </w:rPr>
                                    <w:t>VALID TO ___ / ___</w:t>
                                  </w:r>
                                </w:p>
                                <w:p w14:paraId="419A4A7C" w14:textId="77777777" w:rsidR="006D534B" w:rsidRDefault="006D534B" w:rsidP="00930ADB">
                                  <w:pPr>
                                    <w:jc w:val="center"/>
                                    <w:rPr>
                                      <w:smallCaps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14:paraId="572851C9" w14:textId="77777777" w:rsidR="006D534B" w:rsidRDefault="006D534B" w:rsidP="00930ADB">
                                  <w:pPr>
                                    <w:jc w:val="center"/>
                                    <w:rPr>
                                      <w:smallCaps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14:paraId="40D66496" w14:textId="77777777" w:rsidR="006D534B" w:rsidRPr="00F36D9C" w:rsidRDefault="006D534B" w:rsidP="00930ADB">
                                  <w:pPr>
                                    <w:jc w:val="center"/>
                                    <w:rPr>
                                      <w:smallCaps/>
                                      <w:sz w:val="14"/>
                                      <w:szCs w:val="14"/>
                                    </w:rPr>
                                  </w:pPr>
                                  <w:r w:rsidRPr="00F36D9C">
                                    <w:rPr>
                                      <w:smallCaps/>
                                      <w:sz w:val="14"/>
                                      <w:szCs w:val="14"/>
                                    </w:rPr>
                                    <w:t>FOR UGLE USE ONLY</w:t>
                                  </w:r>
                                </w:p>
                                <w:p w14:paraId="7BDD9CCA" w14:textId="77777777" w:rsidR="006D534B" w:rsidRDefault="006D534B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2C872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13.75pt;margin-top:19.15pt;width:128.05pt;height:56.95pt;z-index:251723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">
                      <v:textbox>
                        <w:txbxContent>
                          <w:p w14:paraId="2A0BB6DE" w14:textId="77777777" w:rsidR="006D534B" w:rsidRPr="00F36D9C" w:rsidRDefault="006D534B" w:rsidP="00930ADB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1E731FDE" w14:textId="77777777" w:rsidR="006D534B" w:rsidRPr="00930ADB" w:rsidRDefault="006D534B" w:rsidP="00930ADB">
                            <w:pPr>
                              <w:rPr>
                                <w:rFonts w:eastAsia="Calibri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930ADB">
                              <w:rPr>
                                <w:rFonts w:eastAsia="Calibri" w:cs="Times New Roman"/>
                                <w:b/>
                                <w:sz w:val="24"/>
                                <w:szCs w:val="24"/>
                              </w:rPr>
                              <w:t>VALID TO ___ / ___</w:t>
                            </w:r>
                          </w:p>
                          <w:p w14:paraId="419A4A7C" w14:textId="77777777" w:rsidR="006D534B" w:rsidRDefault="006D534B" w:rsidP="00930ADB">
                            <w:pPr>
                              <w:jc w:val="center"/>
                              <w:rPr>
                                <w:smallCaps/>
                                <w:sz w:val="14"/>
                                <w:szCs w:val="14"/>
                              </w:rPr>
                            </w:pPr>
                          </w:p>
                          <w:p w14:paraId="572851C9" w14:textId="77777777" w:rsidR="006D534B" w:rsidRDefault="006D534B" w:rsidP="00930ADB">
                            <w:pPr>
                              <w:jc w:val="center"/>
                              <w:rPr>
                                <w:smallCaps/>
                                <w:sz w:val="14"/>
                                <w:szCs w:val="14"/>
                              </w:rPr>
                            </w:pPr>
                          </w:p>
                          <w:p w14:paraId="40D66496" w14:textId="77777777" w:rsidR="006D534B" w:rsidRPr="00F36D9C" w:rsidRDefault="006D534B" w:rsidP="00930ADB">
                            <w:pPr>
                              <w:jc w:val="center"/>
                              <w:rPr>
                                <w:smallCaps/>
                                <w:sz w:val="14"/>
                                <w:szCs w:val="14"/>
                              </w:rPr>
                            </w:pPr>
                            <w:r w:rsidRPr="00F36D9C">
                              <w:rPr>
                                <w:smallCaps/>
                                <w:sz w:val="14"/>
                                <w:szCs w:val="14"/>
                              </w:rPr>
                              <w:t>FOR UGLE USE ONLY</w:t>
                            </w:r>
                          </w:p>
                          <w:p w14:paraId="7BDD9CCA" w14:textId="77777777" w:rsidR="006D534B" w:rsidRDefault="006D534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33424" w14:paraId="1BEFDF57" w14:textId="77777777" w:rsidTr="006D534B">
        <w:trPr>
          <w:gridAfter w:val="1"/>
          <w:wAfter w:w="376" w:type="dxa"/>
          <w:trHeight w:val="510"/>
        </w:trPr>
        <w:tc>
          <w:tcPr>
            <w:tcW w:w="788" w:type="dxa"/>
            <w:gridSpan w:val="2"/>
            <w:tcBorders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71721D30" w14:textId="77777777" w:rsidR="00C317DB" w:rsidRPr="002371B1" w:rsidRDefault="00C317DB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B010AD">
              <w:rPr>
                <w:bCs/>
                <w:color w:val="000000"/>
                <w:spacing w:val="-5"/>
                <w:sz w:val="23"/>
                <w:szCs w:val="23"/>
              </w:rPr>
              <w:t>of the</w:t>
            </w:r>
            <w:r>
              <w:rPr>
                <w:bCs/>
                <w:color w:val="000000"/>
                <w:spacing w:val="-5"/>
                <w:sz w:val="23"/>
                <w:szCs w:val="23"/>
              </w:rPr>
              <w:t xml:space="preserve">              </w:t>
            </w:r>
          </w:p>
        </w:tc>
        <w:tc>
          <w:tcPr>
            <w:tcW w:w="6848" w:type="dxa"/>
            <w:gridSpan w:val="14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41D6B672" w14:textId="77777777" w:rsidR="00C317DB" w:rsidRPr="00C32AD7" w:rsidRDefault="006D534B" w:rsidP="00843AD9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24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 w:rsidR="00CC26F7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="00CC26F7">
              <w:rPr>
                <w:sz w:val="24"/>
                <w:szCs w:val="24"/>
              </w:rPr>
              <w:instrText xml:space="preserve"> FORMTEXT </w:instrText>
            </w:r>
            <w:r w:rsidR="00CC26F7">
              <w:rPr>
                <w:sz w:val="24"/>
                <w:szCs w:val="24"/>
              </w:rPr>
            </w:r>
            <w:r w:rsidR="00CC26F7">
              <w:rPr>
                <w:sz w:val="24"/>
                <w:szCs w:val="24"/>
              </w:rPr>
              <w:fldChar w:fldCharType="separate"/>
            </w:r>
            <w:r w:rsidR="00CC26F7">
              <w:rPr>
                <w:sz w:val="24"/>
                <w:szCs w:val="24"/>
              </w:rPr>
              <w:fldChar w:fldCharType="end"/>
            </w:r>
          </w:p>
        </w:tc>
        <w:tc>
          <w:tcPr>
            <w:tcW w:w="1281" w:type="dxa"/>
            <w:gridSpan w:val="5"/>
            <w:shd w:val="clear" w:color="auto" w:fill="FFFFFF" w:themeFill="background1"/>
            <w:vAlign w:val="bottom"/>
          </w:tcPr>
          <w:p w14:paraId="6521FE91" w14:textId="77777777" w:rsidR="00C317DB" w:rsidRPr="002371B1" w:rsidRDefault="00C317DB" w:rsidP="00333424">
            <w:pPr>
              <w:rPr>
                <w:b/>
                <w:szCs w:val="24"/>
              </w:rPr>
            </w:pPr>
            <w:r w:rsidRPr="00B010AD">
              <w:rPr>
                <w:bCs/>
                <w:color w:val="000000"/>
                <w:spacing w:val="-5"/>
                <w:sz w:val="23"/>
                <w:szCs w:val="23"/>
              </w:rPr>
              <w:t>Lodge No</w:t>
            </w:r>
            <w:r>
              <w:t>.</w:t>
            </w:r>
            <w:r w:rsidRPr="002371B1">
              <w:rPr>
                <w:b/>
                <w:szCs w:val="24"/>
              </w:rPr>
              <w:t xml:space="preserve"> </w:t>
            </w:r>
          </w:p>
        </w:tc>
        <w:tc>
          <w:tcPr>
            <w:tcW w:w="1403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642FE1A2" w14:textId="77777777" w:rsidR="00C317DB" w:rsidRPr="00C32AD7" w:rsidRDefault="002F2FC3" w:rsidP="002F2FC3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A61979" w14:paraId="171D01EE" w14:textId="77777777" w:rsidTr="006D534B">
        <w:trPr>
          <w:gridAfter w:val="1"/>
          <w:wAfter w:w="376" w:type="dxa"/>
          <w:trHeight w:val="510"/>
        </w:trPr>
        <w:tc>
          <w:tcPr>
            <w:tcW w:w="1221" w:type="dxa"/>
            <w:gridSpan w:val="3"/>
            <w:tcBorders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5C57DE20" w14:textId="77777777" w:rsidR="00826E00" w:rsidRPr="002371B1" w:rsidRDefault="00826E00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>
              <w:rPr>
                <w:bCs/>
                <w:color w:val="000000"/>
                <w:spacing w:val="-5"/>
                <w:sz w:val="23"/>
                <w:szCs w:val="23"/>
              </w:rPr>
              <w:t>m</w:t>
            </w:r>
            <w:r w:rsidRPr="00B010AD">
              <w:rPr>
                <w:bCs/>
                <w:color w:val="000000"/>
                <w:spacing w:val="-5"/>
                <w:sz w:val="23"/>
                <w:szCs w:val="23"/>
              </w:rPr>
              <w:t>ee</w:t>
            </w:r>
            <w:r>
              <w:rPr>
                <w:bCs/>
                <w:color w:val="000000"/>
                <w:spacing w:val="-5"/>
                <w:sz w:val="23"/>
                <w:szCs w:val="23"/>
              </w:rPr>
              <w:t xml:space="preserve">ting at  </w:t>
            </w:r>
          </w:p>
        </w:tc>
        <w:tc>
          <w:tcPr>
            <w:tcW w:w="4542" w:type="dxa"/>
            <w:gridSpan w:val="8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31F16371" w14:textId="77777777" w:rsidR="00826E00" w:rsidRPr="002371B1" w:rsidRDefault="002F2FC3" w:rsidP="002F2FC3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19"/>
                <w:szCs w:val="19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73" w:type="dxa"/>
            <w:gridSpan w:val="5"/>
            <w:shd w:val="clear" w:color="auto" w:fill="FFFFFF" w:themeFill="background1"/>
            <w:vAlign w:val="bottom"/>
          </w:tcPr>
          <w:p w14:paraId="1480BC85" w14:textId="77777777" w:rsidR="00826E00" w:rsidRPr="00B63D51" w:rsidRDefault="00930ADB" w:rsidP="0033342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  <w:r w:rsidR="00826E00" w:rsidRPr="00B63D51">
              <w:rPr>
                <w:sz w:val="16"/>
                <w:szCs w:val="16"/>
              </w:rPr>
              <w:t>Installation Date</w:t>
            </w:r>
          </w:p>
          <w:p w14:paraId="29CD0552" w14:textId="77777777" w:rsidR="00826E00" w:rsidRPr="002371B1" w:rsidRDefault="00930ADB" w:rsidP="00333424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19"/>
                <w:szCs w:val="19"/>
              </w:rPr>
            </w:pPr>
            <w:r>
              <w:rPr>
                <w:sz w:val="16"/>
                <w:szCs w:val="16"/>
              </w:rPr>
              <w:t xml:space="preserve"> </w:t>
            </w:r>
            <w:r w:rsidR="00826E00" w:rsidRPr="00B63D51">
              <w:rPr>
                <w:sz w:val="16"/>
                <w:szCs w:val="16"/>
              </w:rPr>
              <w:t>prescribed in By-Laws</w:t>
            </w:r>
          </w:p>
        </w:tc>
        <w:tc>
          <w:tcPr>
            <w:tcW w:w="2684" w:type="dxa"/>
            <w:gridSpan w:val="8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3951EDCF" w14:textId="77777777" w:rsidR="00826E00" w:rsidRPr="00F77C28" w:rsidRDefault="00170884" w:rsidP="00843AD9">
            <w:pPr>
              <w:rPr>
                <w:b/>
              </w:rPr>
            </w:pPr>
            <w:sdt>
              <w:sdtPr>
                <w:rPr>
                  <w:rStyle w:val="DD"/>
                </w:rPr>
                <w:alias w:val="Day"/>
                <w:tag w:val="Day"/>
                <w:id w:val="-499274145"/>
                <w:placeholder>
                  <w:docPart w:val="CBCFDFE7239A4320AB0DFDA91DE763D0"/>
                </w:placeholder>
                <w:dropDownList>
                  <w:listItem w:displayText="DD" w:value="DD"/>
                  <w:listItem w:displayText=" " w:value=" "/>
                  <w:listItem w:displayText="01" w:value="01"/>
                  <w:listItem w:displayText="02" w:value="02"/>
                  <w:listItem w:displayText="03" w:value="03"/>
                  <w:listItem w:displayText="04" w:value="04"/>
                  <w:listItem w:displayText="05" w:value="05"/>
                  <w:listItem w:displayText="06" w:value="06"/>
                  <w:listItem w:displayText="07" w:value="07"/>
                  <w:listItem w:displayText="08" w:value="08"/>
                  <w:listItem w:displayText="09" w:value="0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</w:dropDownList>
              </w:sdtPr>
              <w:sdtEndPr>
                <w:rPr>
                  <w:rStyle w:val="DD"/>
                </w:rPr>
              </w:sdtEndPr>
              <w:sdtContent>
                <w:r w:rsidR="00F77C28" w:rsidRPr="00F77C28">
                  <w:rPr>
                    <w:rStyle w:val="DD"/>
                  </w:rPr>
                  <w:t>DD</w:t>
                </w:r>
              </w:sdtContent>
            </w:sdt>
            <w:r w:rsidR="00F77C28" w:rsidRPr="00F77C28">
              <w:rPr>
                <w:rStyle w:val="DD"/>
              </w:rPr>
              <w:t xml:space="preserve"> </w:t>
            </w:r>
            <w:r w:rsidR="00F77C28" w:rsidRPr="00F77C28">
              <w:t xml:space="preserve"> </w:t>
            </w:r>
            <w:sdt>
              <w:sdtPr>
                <w:alias w:val="Month"/>
                <w:tag w:val="Month"/>
                <w:id w:val="-1887403704"/>
                <w:placeholder>
                  <w:docPart w:val="4A44AD1256CB448690AD2EA1BAB267C5"/>
                </w:placeholder>
                <w15:color w:val="000000"/>
                <w:dropDownList>
                  <w:listItem w:displayText="MMM" w:value="MMM"/>
                  <w:listItem w:displayText=" " w:value=" "/>
                  <w:listItem w:displayText="January" w:value="January"/>
                  <w:listItem w:displayText="February" w:value="February"/>
                  <w:listItem w:displayText="March" w:value="March"/>
                  <w:listItem w:displayText="April" w:value="April"/>
                  <w:listItem w:displayText="May" w:value="May"/>
                  <w:listItem w:displayText="June" w:value="June"/>
                  <w:listItem w:displayText="July" w:value="July"/>
                  <w:listItem w:displayText="August" w:value="August"/>
                  <w:listItem w:displayText="September" w:value="September"/>
                  <w:listItem w:displayText="October" w:value="October"/>
                  <w:listItem w:displayText="November" w:value="November"/>
                  <w:listItem w:displayText="December" w:value="December"/>
                </w:dropDownList>
              </w:sdtPr>
              <w:sdtEndPr/>
              <w:sdtContent>
                <w:r w:rsidR="00F77C28" w:rsidRPr="00F77C28">
                  <w:t>MMM</w:t>
                </w:r>
              </w:sdtContent>
            </w:sdt>
            <w:r w:rsidR="00F77C28" w:rsidRPr="00F77C28">
              <w:t xml:space="preserve"> </w:t>
            </w:r>
            <w:r w:rsidR="00F77C28" w:rsidRPr="00F77C28">
              <w:rPr>
                <w:rStyle w:val="Style4"/>
                <w:sz w:val="22"/>
              </w:rPr>
              <w:t xml:space="preserve"> </w:t>
            </w:r>
            <w:sdt>
              <w:sdtPr>
                <w:rPr>
                  <w:rStyle w:val="Style4"/>
                  <w:sz w:val="20"/>
                  <w:szCs w:val="20"/>
                </w:rPr>
                <w:alias w:val="Year"/>
                <w:tag w:val="Year"/>
                <w:id w:val="-1524172439"/>
                <w:placeholder>
                  <w:docPart w:val="721C0D693F354D10AD0E9B963DB82620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843AD9">
                  <w:rPr>
                    <w:rStyle w:val="Style4"/>
                    <w:sz w:val="20"/>
                    <w:szCs w:val="20"/>
                  </w:rPr>
                  <w:t>YYYY</w:t>
                </w:r>
              </w:sdtContent>
            </w:sdt>
          </w:p>
        </w:tc>
      </w:tr>
      <w:tr w:rsidR="009457A3" w14:paraId="02F0C628" w14:textId="77777777" w:rsidTr="006D534B">
        <w:trPr>
          <w:gridAfter w:val="1"/>
          <w:wAfter w:w="376" w:type="dxa"/>
          <w:trHeight w:val="1304"/>
        </w:trPr>
        <w:tc>
          <w:tcPr>
            <w:tcW w:w="10320" w:type="dxa"/>
            <w:gridSpan w:val="24"/>
            <w:tcBorders>
              <w:left w:val="single" w:sz="24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14:paraId="4EDFD83C" w14:textId="77777777" w:rsidR="00DE5B3E" w:rsidRPr="00B010AD" w:rsidRDefault="009457A3" w:rsidP="006D534B">
            <w:pPr>
              <w:shd w:val="clear" w:color="auto" w:fill="FFFFFF"/>
              <w:tabs>
                <w:tab w:val="left" w:pos="142"/>
              </w:tabs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w</w:t>
            </w:r>
            <w:r w:rsidR="00DE5B3E" w:rsidRPr="00B010AD">
              <w:rPr>
                <w:color w:val="000000"/>
                <w:sz w:val="19"/>
                <w:szCs w:val="19"/>
              </w:rPr>
              <w:t>ho claim a right to sit and vote in the United Grand Lodge, pursuant to Rules 9 and 151, of the Book of Constitutions.</w:t>
            </w:r>
          </w:p>
          <w:p w14:paraId="7C77484A" w14:textId="77777777" w:rsidR="00DE5B3E" w:rsidRPr="00B010AD" w:rsidRDefault="00DE5B3E" w:rsidP="006D534B">
            <w:pPr>
              <w:shd w:val="clear" w:color="auto" w:fill="FFFFFF"/>
              <w:ind w:right="-249"/>
              <w:rPr>
                <w:color w:val="000000"/>
                <w:sz w:val="19"/>
                <w:szCs w:val="19"/>
              </w:rPr>
            </w:pPr>
          </w:p>
          <w:p w14:paraId="071D3E90" w14:textId="77777777" w:rsidR="00DE5B3E" w:rsidRDefault="00DE5B3E" w:rsidP="006D534B">
            <w:pPr>
              <w:shd w:val="clear" w:color="auto" w:fill="FFFFFF"/>
              <w:ind w:right="-250"/>
              <w:rPr>
                <w:color w:val="000000"/>
                <w:sz w:val="18"/>
                <w:szCs w:val="18"/>
              </w:rPr>
            </w:pPr>
            <w:r w:rsidRPr="006F1549">
              <w:rPr>
                <w:color w:val="000000"/>
                <w:sz w:val="18"/>
                <w:szCs w:val="18"/>
              </w:rPr>
              <w:t xml:space="preserve">TO BE MADE </w:t>
            </w:r>
            <w:r w:rsidRPr="006F1549">
              <w:rPr>
                <w:b/>
                <w:bCs/>
                <w:color w:val="000000"/>
                <w:sz w:val="18"/>
                <w:szCs w:val="18"/>
              </w:rPr>
              <w:t xml:space="preserve">IMMEDIATELY </w:t>
            </w:r>
            <w:r w:rsidRPr="006F1549">
              <w:rPr>
                <w:bCs/>
                <w:color w:val="000000"/>
                <w:sz w:val="18"/>
                <w:szCs w:val="18"/>
              </w:rPr>
              <w:t xml:space="preserve">AFTER </w:t>
            </w:r>
            <w:r w:rsidRPr="006F1549">
              <w:rPr>
                <w:color w:val="000000"/>
                <w:sz w:val="18"/>
                <w:szCs w:val="18"/>
              </w:rPr>
              <w:t>THE INSTALLA</w:t>
            </w:r>
            <w:r>
              <w:rPr>
                <w:color w:val="000000"/>
                <w:sz w:val="18"/>
                <w:szCs w:val="18"/>
              </w:rPr>
              <w:t xml:space="preserve">TION OF MASTER, AND FORWARDED, IF APPLICABLE, TO </w:t>
            </w:r>
          </w:p>
          <w:p w14:paraId="07F5E193" w14:textId="77777777" w:rsidR="007309AF" w:rsidRPr="00B66441" w:rsidRDefault="007309AF" w:rsidP="006D534B">
            <w:pPr>
              <w:shd w:val="clear" w:color="auto" w:fill="FFFFFF"/>
              <w:ind w:right="-250"/>
              <w:rPr>
                <w:b/>
                <w:color w:val="000000"/>
                <w:sz w:val="18"/>
                <w:szCs w:val="18"/>
              </w:rPr>
            </w:pPr>
            <w:r w:rsidRPr="00B66441">
              <w:rPr>
                <w:b/>
                <w:color w:val="000000"/>
                <w:sz w:val="18"/>
                <w:szCs w:val="18"/>
              </w:rPr>
              <w:t>MEMBER SERVICES – REGISTRATION, UGLE, FREEMASONS’ HALL, 60 GREAT QUEEN STREET, LONDON, WC2B 5AZ.</w:t>
            </w:r>
          </w:p>
          <w:p w14:paraId="7EDB6DE9" w14:textId="77777777" w:rsidR="00DE5B3E" w:rsidRPr="006F1549" w:rsidRDefault="00DE5B3E" w:rsidP="006D534B">
            <w:pPr>
              <w:shd w:val="clear" w:color="auto" w:fill="FFFFFF"/>
              <w:ind w:right="-250"/>
              <w:rPr>
                <w:b/>
                <w:color w:val="000000"/>
                <w:sz w:val="18"/>
                <w:szCs w:val="18"/>
              </w:rPr>
            </w:pPr>
          </w:p>
          <w:p w14:paraId="4314759C" w14:textId="77777777" w:rsidR="00DE5B3E" w:rsidRPr="002371B1" w:rsidRDefault="00DE5B3E" w:rsidP="006D534B">
            <w:pPr>
              <w:rPr>
                <w:b/>
                <w:szCs w:val="24"/>
              </w:rPr>
            </w:pPr>
            <w:r w:rsidRPr="00B010AD">
              <w:rPr>
                <w:b/>
                <w:bCs/>
                <w:color w:val="000000"/>
                <w:sz w:val="18"/>
                <w:szCs w:val="18"/>
              </w:rPr>
              <w:t xml:space="preserve">IN THE ABSENCE OF THIS RETURN, BRETHREN QUALIFIED TO ATTEND GRAND LODGE CANNOT </w:t>
            </w:r>
            <w:r w:rsidRPr="00B010AD">
              <w:rPr>
                <w:b/>
                <w:bCs/>
                <w:color w:val="000000"/>
                <w:spacing w:val="20"/>
                <w:sz w:val="18"/>
                <w:szCs w:val="18"/>
              </w:rPr>
              <w:t>BE ADMITTED.</w:t>
            </w:r>
          </w:p>
        </w:tc>
      </w:tr>
      <w:tr w:rsidR="009457A3" w14:paraId="00133A36" w14:textId="77777777" w:rsidTr="006D534B">
        <w:trPr>
          <w:gridAfter w:val="1"/>
          <w:wAfter w:w="376" w:type="dxa"/>
          <w:trHeight w:val="283"/>
        </w:trPr>
        <w:tc>
          <w:tcPr>
            <w:tcW w:w="10320" w:type="dxa"/>
            <w:gridSpan w:val="24"/>
            <w:tcBorders>
              <w:top w:val="single" w:sz="18" w:space="0" w:color="auto"/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69EE8FE5" w14:textId="77777777" w:rsidR="00DE5B3E" w:rsidRPr="002371B1" w:rsidRDefault="00DE5B3E" w:rsidP="00333424">
            <w:pPr>
              <w:rPr>
                <w:b/>
                <w:szCs w:val="24"/>
              </w:rPr>
            </w:pPr>
            <w:r w:rsidRPr="004B5CE2">
              <w:rPr>
                <w:b/>
              </w:rPr>
              <w:t>DETAILS OF MASTER'S QUALIFICATI</w:t>
            </w:r>
            <w:r>
              <w:rPr>
                <w:b/>
              </w:rPr>
              <w:t>ON MUST BE GIVEN :-</w:t>
            </w:r>
          </w:p>
        </w:tc>
      </w:tr>
      <w:tr w:rsidR="00333424" w14:paraId="283B526F" w14:textId="77777777" w:rsidTr="006D534B">
        <w:trPr>
          <w:gridAfter w:val="1"/>
          <w:wAfter w:w="376" w:type="dxa"/>
          <w:trHeight w:val="283"/>
        </w:trPr>
        <w:tc>
          <w:tcPr>
            <w:tcW w:w="3957" w:type="dxa"/>
            <w:gridSpan w:val="6"/>
            <w:tcBorders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7CACD0F3" w14:textId="77777777" w:rsidR="009457A3" w:rsidRPr="002371B1" w:rsidRDefault="009457A3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C317DB">
              <w:rPr>
                <w:color w:val="000000"/>
                <w:spacing w:val="1"/>
                <w:sz w:val="21"/>
                <w:szCs w:val="21"/>
              </w:rPr>
              <w:t xml:space="preserve">   </w:t>
            </w:r>
            <w:r w:rsidRPr="00B010AD">
              <w:rPr>
                <w:color w:val="000000"/>
                <w:spacing w:val="1"/>
                <w:sz w:val="21"/>
                <w:szCs w:val="21"/>
                <w:u w:val="single"/>
              </w:rPr>
              <w:t>either</w:t>
            </w:r>
            <w:r w:rsidRPr="00B010AD">
              <w:rPr>
                <w:color w:val="000000"/>
                <w:spacing w:val="1"/>
                <w:sz w:val="21"/>
                <w:szCs w:val="21"/>
              </w:rPr>
              <w:t xml:space="preserve"> Served as Master of Lodge No.</w:t>
            </w:r>
          </w:p>
        </w:tc>
        <w:tc>
          <w:tcPr>
            <w:tcW w:w="1304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0CD90859" w14:textId="77777777" w:rsidR="009457A3" w:rsidRPr="006D534B" w:rsidRDefault="009457A3" w:rsidP="00C3217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20"/>
                <w:szCs w:val="20"/>
              </w:rPr>
            </w:pPr>
            <w:r w:rsidRPr="006D534B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0" w:name="Text1"/>
            <w:r w:rsidRPr="006D534B">
              <w:rPr>
                <w:sz w:val="20"/>
                <w:szCs w:val="20"/>
              </w:rPr>
              <w:instrText xml:space="preserve"> FORMTEXT </w:instrText>
            </w:r>
            <w:r w:rsidRPr="006D534B">
              <w:rPr>
                <w:sz w:val="20"/>
                <w:szCs w:val="20"/>
              </w:rPr>
            </w:r>
            <w:r w:rsidRPr="006D534B">
              <w:rPr>
                <w:sz w:val="20"/>
                <w:szCs w:val="20"/>
              </w:rPr>
              <w:fldChar w:fldCharType="separate"/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Pr="006D534B"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303" w:type="dxa"/>
            <w:gridSpan w:val="3"/>
            <w:shd w:val="clear" w:color="auto" w:fill="FFFFFF" w:themeFill="background1"/>
            <w:vAlign w:val="bottom"/>
          </w:tcPr>
          <w:p w14:paraId="7D21E837" w14:textId="77777777" w:rsidR="009457A3" w:rsidRPr="002371B1" w:rsidRDefault="009457A3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B010AD">
              <w:rPr>
                <w:color w:val="000000"/>
                <w:spacing w:val="1"/>
                <w:sz w:val="21"/>
                <w:szCs w:val="21"/>
              </w:rPr>
              <w:t>in the year</w:t>
            </w:r>
          </w:p>
        </w:tc>
        <w:tc>
          <w:tcPr>
            <w:tcW w:w="169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18D6746D" w14:textId="77777777" w:rsidR="009457A3" w:rsidRPr="006D534B" w:rsidRDefault="009457A3" w:rsidP="00C32174">
            <w:pPr>
              <w:rPr>
                <w:b/>
                <w:sz w:val="20"/>
                <w:szCs w:val="20"/>
              </w:rPr>
            </w:pPr>
            <w:r w:rsidRPr="006D534B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D534B">
              <w:rPr>
                <w:sz w:val="20"/>
                <w:szCs w:val="20"/>
              </w:rPr>
              <w:instrText xml:space="preserve"> FORMTEXT </w:instrText>
            </w:r>
            <w:r w:rsidRPr="006D534B">
              <w:rPr>
                <w:sz w:val="20"/>
                <w:szCs w:val="20"/>
              </w:rPr>
            </w:r>
            <w:r w:rsidRPr="006D534B">
              <w:rPr>
                <w:sz w:val="20"/>
                <w:szCs w:val="20"/>
              </w:rPr>
              <w:fldChar w:fldCharType="separate"/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Pr="006D534B">
              <w:rPr>
                <w:sz w:val="20"/>
                <w:szCs w:val="20"/>
              </w:rPr>
              <w:fldChar w:fldCharType="end"/>
            </w:r>
          </w:p>
        </w:tc>
        <w:tc>
          <w:tcPr>
            <w:tcW w:w="2059" w:type="dxa"/>
            <w:gridSpan w:val="5"/>
            <w:tcBorders>
              <w:left w:val="nil"/>
            </w:tcBorders>
            <w:shd w:val="clear" w:color="auto" w:fill="FFFFFF" w:themeFill="background1"/>
            <w:vAlign w:val="bottom"/>
          </w:tcPr>
          <w:p w14:paraId="763D498B" w14:textId="77777777" w:rsidR="009457A3" w:rsidRPr="002371B1" w:rsidRDefault="009457A3" w:rsidP="00333424">
            <w:pPr>
              <w:rPr>
                <w:b/>
                <w:szCs w:val="24"/>
              </w:rPr>
            </w:pPr>
          </w:p>
        </w:tc>
      </w:tr>
      <w:tr w:rsidR="00A61809" w14:paraId="7E6EF18E" w14:textId="77777777" w:rsidTr="006D534B">
        <w:trPr>
          <w:gridAfter w:val="1"/>
          <w:wAfter w:w="376" w:type="dxa"/>
          <w:trHeight w:val="283"/>
        </w:trPr>
        <w:tc>
          <w:tcPr>
            <w:tcW w:w="4590" w:type="dxa"/>
            <w:gridSpan w:val="8"/>
            <w:tcBorders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06D62666" w14:textId="77777777" w:rsidR="009457A3" w:rsidRPr="002371B1" w:rsidRDefault="009457A3" w:rsidP="0033342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C317DB">
              <w:rPr>
                <w:color w:val="000000"/>
                <w:sz w:val="21"/>
                <w:szCs w:val="21"/>
              </w:rPr>
              <w:t xml:space="preserve">   </w:t>
            </w:r>
            <w:r w:rsidRPr="00AA45D8">
              <w:rPr>
                <w:color w:val="000000"/>
                <w:sz w:val="21"/>
                <w:szCs w:val="21"/>
                <w:u w:val="single"/>
              </w:rPr>
              <w:t>or</w:t>
            </w:r>
            <w:r w:rsidRPr="00B010AD">
              <w:rPr>
                <w:color w:val="000000"/>
                <w:sz w:val="21"/>
                <w:szCs w:val="21"/>
              </w:rPr>
              <w:t xml:space="preserve">     as Warden for </w:t>
            </w:r>
            <w:r w:rsidRPr="00B010AD">
              <w:rPr>
                <w:b/>
                <w:color w:val="000000"/>
                <w:sz w:val="21"/>
                <w:szCs w:val="21"/>
              </w:rPr>
              <w:t>FULL</w:t>
            </w:r>
            <w:r w:rsidRPr="00B010AD">
              <w:rPr>
                <w:color w:val="000000"/>
                <w:sz w:val="21"/>
                <w:szCs w:val="21"/>
              </w:rPr>
              <w:t xml:space="preserve"> Year in </w:t>
            </w:r>
            <w:r w:rsidRPr="00B010AD">
              <w:rPr>
                <w:color w:val="000000"/>
                <w:spacing w:val="-1"/>
                <w:sz w:val="21"/>
                <w:szCs w:val="21"/>
              </w:rPr>
              <w:t xml:space="preserve"> Lodge No.</w:t>
            </w:r>
          </w:p>
        </w:tc>
        <w:tc>
          <w:tcPr>
            <w:tcW w:w="1304" w:type="dxa"/>
            <w:gridSpan w:val="4"/>
            <w:tcBorders>
              <w:bottom w:val="single" w:sz="4" w:space="0" w:color="000000" w:themeColor="text1"/>
            </w:tcBorders>
            <w:shd w:val="clear" w:color="auto" w:fill="FFFFFF" w:themeFill="background1"/>
            <w:vAlign w:val="bottom"/>
          </w:tcPr>
          <w:p w14:paraId="608BC1C3" w14:textId="77777777" w:rsidR="009457A3" w:rsidRPr="006D534B" w:rsidRDefault="009457A3" w:rsidP="00C32174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20"/>
                <w:szCs w:val="20"/>
              </w:rPr>
            </w:pPr>
            <w:r w:rsidRPr="006D534B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6D534B">
              <w:rPr>
                <w:sz w:val="20"/>
                <w:szCs w:val="20"/>
              </w:rPr>
              <w:instrText xml:space="preserve"> FORMTEXT </w:instrText>
            </w:r>
            <w:r w:rsidRPr="006D534B">
              <w:rPr>
                <w:sz w:val="20"/>
                <w:szCs w:val="20"/>
              </w:rPr>
            </w:r>
            <w:r w:rsidRPr="006D534B">
              <w:rPr>
                <w:sz w:val="20"/>
                <w:szCs w:val="20"/>
              </w:rPr>
              <w:fldChar w:fldCharType="separate"/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Pr="006D534B">
              <w:rPr>
                <w:sz w:val="20"/>
                <w:szCs w:val="20"/>
              </w:rPr>
              <w:fldChar w:fldCharType="end"/>
            </w:r>
          </w:p>
        </w:tc>
        <w:tc>
          <w:tcPr>
            <w:tcW w:w="1246" w:type="dxa"/>
            <w:gridSpan w:val="2"/>
            <w:shd w:val="clear" w:color="auto" w:fill="FFFFFF" w:themeFill="background1"/>
            <w:vAlign w:val="bottom"/>
          </w:tcPr>
          <w:p w14:paraId="6C954435" w14:textId="77777777" w:rsidR="009457A3" w:rsidRPr="002371B1" w:rsidRDefault="009457A3" w:rsidP="00333424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19"/>
                <w:szCs w:val="19"/>
              </w:rPr>
            </w:pPr>
            <w:r w:rsidRPr="00B010AD">
              <w:rPr>
                <w:color w:val="000000"/>
                <w:spacing w:val="1"/>
                <w:sz w:val="21"/>
                <w:szCs w:val="21"/>
              </w:rPr>
              <w:t>in the year</w:t>
            </w:r>
          </w:p>
        </w:tc>
        <w:tc>
          <w:tcPr>
            <w:tcW w:w="1701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35669473" w14:textId="77777777" w:rsidR="009457A3" w:rsidRPr="006D534B" w:rsidRDefault="009457A3" w:rsidP="00C32174">
            <w:pPr>
              <w:rPr>
                <w:b/>
                <w:sz w:val="20"/>
                <w:szCs w:val="20"/>
              </w:rPr>
            </w:pPr>
            <w:r w:rsidRPr="006D534B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6D534B">
              <w:rPr>
                <w:sz w:val="20"/>
                <w:szCs w:val="20"/>
              </w:rPr>
              <w:instrText xml:space="preserve"> FORMTEXT </w:instrText>
            </w:r>
            <w:r w:rsidRPr="006D534B">
              <w:rPr>
                <w:sz w:val="20"/>
                <w:szCs w:val="20"/>
              </w:rPr>
            </w:r>
            <w:r w:rsidRPr="006D534B">
              <w:rPr>
                <w:sz w:val="20"/>
                <w:szCs w:val="20"/>
              </w:rPr>
              <w:fldChar w:fldCharType="separate"/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="00C32174" w:rsidRPr="006D534B">
              <w:rPr>
                <w:sz w:val="20"/>
                <w:szCs w:val="20"/>
              </w:rPr>
              <w:t> </w:t>
            </w:r>
            <w:r w:rsidRPr="006D534B">
              <w:rPr>
                <w:sz w:val="20"/>
                <w:szCs w:val="20"/>
              </w:rPr>
              <w:fldChar w:fldCharType="end"/>
            </w:r>
          </w:p>
        </w:tc>
        <w:tc>
          <w:tcPr>
            <w:tcW w:w="1479" w:type="dxa"/>
            <w:gridSpan w:val="4"/>
            <w:tcBorders>
              <w:left w:val="nil"/>
            </w:tcBorders>
            <w:shd w:val="clear" w:color="auto" w:fill="FFFFFF" w:themeFill="background1"/>
            <w:vAlign w:val="bottom"/>
          </w:tcPr>
          <w:p w14:paraId="3B59C889" w14:textId="77777777" w:rsidR="009457A3" w:rsidRPr="002371B1" w:rsidRDefault="009457A3" w:rsidP="00333424">
            <w:pPr>
              <w:rPr>
                <w:b/>
                <w:szCs w:val="24"/>
              </w:rPr>
            </w:pPr>
          </w:p>
        </w:tc>
      </w:tr>
      <w:tr w:rsidR="00A61809" w14:paraId="06347D89" w14:textId="77777777" w:rsidTr="006D534B">
        <w:trPr>
          <w:gridAfter w:val="1"/>
          <w:wAfter w:w="376" w:type="dxa"/>
          <w:trHeight w:val="283"/>
        </w:trPr>
        <w:tc>
          <w:tcPr>
            <w:tcW w:w="10320" w:type="dxa"/>
            <w:gridSpan w:val="24"/>
            <w:tcBorders>
              <w:left w:val="single" w:sz="24" w:space="0" w:color="auto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135C0DD" w14:textId="77777777" w:rsidR="00C317DB" w:rsidRPr="002371B1" w:rsidRDefault="00C317DB" w:rsidP="00333424">
            <w:pPr>
              <w:rPr>
                <w:b/>
                <w:szCs w:val="24"/>
              </w:rPr>
            </w:pPr>
            <w:r w:rsidRPr="00B808EF">
              <w:rPr>
                <w:color w:val="000000"/>
                <w:sz w:val="21"/>
                <w:szCs w:val="21"/>
              </w:rPr>
              <w:t xml:space="preserve">   </w:t>
            </w:r>
            <w:r w:rsidRPr="00AA45D8">
              <w:rPr>
                <w:color w:val="000000"/>
                <w:sz w:val="21"/>
                <w:szCs w:val="21"/>
                <w:u w:val="single"/>
              </w:rPr>
              <w:t>or</w:t>
            </w:r>
            <w:r w:rsidRPr="00B010AD">
              <w:rPr>
                <w:color w:val="000000"/>
                <w:sz w:val="21"/>
                <w:szCs w:val="21"/>
              </w:rPr>
              <w:t xml:space="preserve">     date of Dispensation issued </w:t>
            </w:r>
            <w:r w:rsidRPr="00B010AD">
              <w:rPr>
                <w:color w:val="000000"/>
                <w:spacing w:val="1"/>
                <w:sz w:val="21"/>
                <w:szCs w:val="21"/>
              </w:rPr>
              <w:t>under Rule 109, Book of Constitutions</w:t>
            </w:r>
            <w:r>
              <w:rPr>
                <w:color w:val="000000"/>
                <w:spacing w:val="1"/>
                <w:sz w:val="21"/>
                <w:szCs w:val="21"/>
              </w:rPr>
              <w:t xml:space="preserve"> (copy to be enclosed)</w:t>
            </w:r>
          </w:p>
        </w:tc>
      </w:tr>
      <w:tr w:rsidR="000E0515" w14:paraId="25159C49" w14:textId="77777777" w:rsidTr="006D534B">
        <w:trPr>
          <w:gridAfter w:val="1"/>
          <w:wAfter w:w="376" w:type="dxa"/>
          <w:trHeight w:val="454"/>
        </w:trPr>
        <w:tc>
          <w:tcPr>
            <w:tcW w:w="590" w:type="dxa"/>
            <w:tcBorders>
              <w:top w:val="single" w:sz="4" w:space="0" w:color="000000" w:themeColor="text1"/>
              <w:left w:val="single" w:sz="2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6C09A6F" w14:textId="77777777" w:rsidR="009457A3" w:rsidRPr="002371B1" w:rsidRDefault="009457A3" w:rsidP="00333424">
            <w:pPr>
              <w:shd w:val="clear" w:color="auto" w:fill="FFFFFF"/>
              <w:tabs>
                <w:tab w:val="left" w:pos="142"/>
              </w:tabs>
              <w:ind w:left="19" w:right="-250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29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5F152FF" w14:textId="77777777" w:rsidR="009457A3" w:rsidRPr="002371B1" w:rsidRDefault="00CF1528" w:rsidP="00333424">
            <w:pPr>
              <w:shd w:val="clear" w:color="auto" w:fill="FFFFFF"/>
              <w:tabs>
                <w:tab w:val="left" w:pos="142"/>
              </w:tabs>
              <w:ind w:left="19" w:right="-250"/>
              <w:jc w:val="center"/>
              <w:rPr>
                <w:color w:val="000000"/>
                <w:sz w:val="19"/>
                <w:szCs w:val="19"/>
              </w:rPr>
            </w:pPr>
            <w:r w:rsidRPr="00F36D9C">
              <w:rPr>
                <w:color w:val="000000"/>
                <w:spacing w:val="1"/>
                <w:sz w:val="20"/>
                <w:szCs w:val="20"/>
              </w:rPr>
              <w:t>Surname</w:t>
            </w:r>
            <w:r w:rsidRPr="00B010AD">
              <w:rPr>
                <w:color w:val="000000"/>
                <w:spacing w:val="1"/>
                <w:sz w:val="20"/>
                <w:szCs w:val="20"/>
              </w:rPr>
              <w:t xml:space="preserve"> </w:t>
            </w:r>
            <w:r w:rsidRPr="00F36D9C">
              <w:rPr>
                <w:smallCaps/>
                <w:color w:val="000000"/>
                <w:spacing w:val="1"/>
                <w:sz w:val="16"/>
                <w:szCs w:val="16"/>
              </w:rPr>
              <w:t>(Block Letters)</w:t>
            </w:r>
          </w:p>
        </w:tc>
        <w:tc>
          <w:tcPr>
            <w:tcW w:w="3974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609E3CE" w14:textId="77777777" w:rsidR="009457A3" w:rsidRPr="002371B1" w:rsidRDefault="00CF1528" w:rsidP="00333424">
            <w:pPr>
              <w:shd w:val="clear" w:color="auto" w:fill="FFFFFF"/>
              <w:tabs>
                <w:tab w:val="left" w:pos="142"/>
              </w:tabs>
              <w:ind w:left="19" w:right="-250"/>
              <w:jc w:val="center"/>
              <w:rPr>
                <w:color w:val="000000"/>
                <w:sz w:val="19"/>
                <w:szCs w:val="19"/>
              </w:rPr>
            </w:pPr>
            <w:r w:rsidRPr="00F36D9C">
              <w:rPr>
                <w:color w:val="000000"/>
                <w:spacing w:val="1"/>
                <w:sz w:val="20"/>
                <w:szCs w:val="20"/>
              </w:rPr>
              <w:t>Forenames</w:t>
            </w:r>
            <w:r w:rsidRPr="00B010AD">
              <w:rPr>
                <w:color w:val="000000"/>
                <w:spacing w:val="-6"/>
                <w:sz w:val="20"/>
                <w:szCs w:val="20"/>
              </w:rPr>
              <w:t xml:space="preserve"> </w:t>
            </w:r>
            <w:r w:rsidRPr="00F36D9C">
              <w:rPr>
                <w:smallCaps/>
                <w:color w:val="000000"/>
                <w:spacing w:val="1"/>
                <w:sz w:val="16"/>
                <w:szCs w:val="16"/>
              </w:rPr>
              <w:t>(In Full)</w:t>
            </w:r>
          </w:p>
        </w:tc>
        <w:tc>
          <w:tcPr>
            <w:tcW w:w="2850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4752BDA" w14:textId="77777777" w:rsidR="00CF1528" w:rsidRPr="00B010AD" w:rsidRDefault="00CF1528" w:rsidP="00333424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B010AD">
              <w:rPr>
                <w:color w:val="000000"/>
                <w:sz w:val="18"/>
                <w:szCs w:val="18"/>
              </w:rPr>
              <w:t>Date of Installation/Investiture for</w:t>
            </w:r>
          </w:p>
          <w:p w14:paraId="2E20381E" w14:textId="77777777" w:rsidR="009457A3" w:rsidRPr="002371B1" w:rsidRDefault="00CF1528" w:rsidP="00333424">
            <w:pPr>
              <w:jc w:val="center"/>
              <w:rPr>
                <w:b/>
                <w:szCs w:val="24"/>
              </w:rPr>
            </w:pPr>
            <w:r w:rsidRPr="00B010AD">
              <w:rPr>
                <w:color w:val="000000"/>
                <w:sz w:val="18"/>
                <w:szCs w:val="18"/>
              </w:rPr>
              <w:t>Master/Wardens:-</w:t>
            </w:r>
          </w:p>
        </w:tc>
      </w:tr>
      <w:tr w:rsidR="00F77C28" w14:paraId="3156E81B" w14:textId="77777777" w:rsidTr="006D534B">
        <w:trPr>
          <w:gridAfter w:val="1"/>
          <w:wAfter w:w="376" w:type="dxa"/>
          <w:trHeight w:val="283"/>
        </w:trPr>
        <w:tc>
          <w:tcPr>
            <w:tcW w:w="59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91957A3" w14:textId="77777777" w:rsidR="00F77C28" w:rsidRPr="00F36D9C" w:rsidRDefault="00F77C28" w:rsidP="00F77C28">
            <w:pPr>
              <w:jc w:val="center"/>
              <w:rPr>
                <w:sz w:val="16"/>
                <w:szCs w:val="16"/>
              </w:rPr>
            </w:pPr>
            <w:r w:rsidRPr="00F36D9C">
              <w:rPr>
                <w:sz w:val="16"/>
                <w:szCs w:val="16"/>
              </w:rPr>
              <w:t>W.M.</w:t>
            </w:r>
          </w:p>
        </w:tc>
        <w:tc>
          <w:tcPr>
            <w:tcW w:w="29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C43EE1D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</w:p>
        </w:tc>
        <w:tc>
          <w:tcPr>
            <w:tcW w:w="3974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512CFF1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1" w:name="Text3"/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  <w:bookmarkEnd w:id="1"/>
          </w:p>
        </w:tc>
        <w:sdt>
          <w:sdtPr>
            <w:rPr>
              <w:rStyle w:val="DD"/>
              <w:sz w:val="18"/>
              <w:szCs w:val="18"/>
            </w:rPr>
            <w:alias w:val="Day"/>
            <w:tag w:val="Day"/>
            <w:id w:val="722716466"/>
            <w:placeholder>
              <w:docPart w:val="F8693FDD6F6D424CBDB327E9E3BF9E9E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791" w:type="dxa"/>
                <w:gridSpan w:val="4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</w:tcBorders>
                <w:shd w:val="clear" w:color="auto" w:fill="FFFFFF" w:themeFill="background1"/>
                <w:vAlign w:val="center"/>
              </w:tcPr>
              <w:p w14:paraId="3DBFF857" w14:textId="77777777" w:rsidR="00F77C28" w:rsidRPr="006D534B" w:rsidRDefault="00672BF2" w:rsidP="00F77C28">
                <w:pPr>
                  <w:shd w:val="clear" w:color="auto" w:fill="FFFFFF"/>
                  <w:jc w:val="center"/>
                  <w:rPr>
                    <w:sz w:val="18"/>
                    <w:szCs w:val="18"/>
                  </w:rPr>
                </w:pPr>
                <w:r w:rsidRPr="006D534B">
                  <w:rPr>
                    <w:rStyle w:val="DD"/>
                    <w:sz w:val="18"/>
                    <w:szCs w:val="18"/>
                  </w:rPr>
                  <w:t>DD</w:t>
                </w:r>
              </w:p>
            </w:tc>
          </w:sdtContent>
        </w:sdt>
        <w:sdt>
          <w:sdtPr>
            <w:rPr>
              <w:sz w:val="18"/>
              <w:szCs w:val="18"/>
            </w:rPr>
            <w:alias w:val="Month"/>
            <w:tag w:val="Month"/>
            <w:id w:val="97537396"/>
            <w:placeholder>
              <w:docPart w:val="E2A29EBE6C974A72B4980B7CF782A823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157" w:type="dxa"/>
                <w:gridSpan w:val="4"/>
                <w:tcBorders>
                  <w:top w:val="single" w:sz="4" w:space="0" w:color="000000" w:themeColor="text1"/>
                  <w:bottom w:val="single" w:sz="4" w:space="0" w:color="000000" w:themeColor="text1"/>
                </w:tcBorders>
                <w:shd w:val="clear" w:color="auto" w:fill="FFFFFF" w:themeFill="background1"/>
                <w:vAlign w:val="center"/>
              </w:tcPr>
              <w:p w14:paraId="08A6E665" w14:textId="77777777" w:rsidR="00F77C28" w:rsidRPr="006D534B" w:rsidRDefault="00672BF2" w:rsidP="00F77C28">
                <w:pPr>
                  <w:shd w:val="clear" w:color="auto" w:fill="FFFFFF"/>
                  <w:rPr>
                    <w:sz w:val="18"/>
                    <w:szCs w:val="18"/>
                  </w:rPr>
                </w:pPr>
                <w:r w:rsidRPr="006D534B">
                  <w:rPr>
                    <w:sz w:val="18"/>
                    <w:szCs w:val="18"/>
                  </w:rPr>
                  <w:t>MMM</w:t>
                </w:r>
              </w:p>
            </w:tc>
          </w:sdtContent>
        </w:sdt>
        <w:tc>
          <w:tcPr>
            <w:tcW w:w="90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5E15A6E" w14:textId="77777777" w:rsidR="00F77C28" w:rsidRPr="006D534B" w:rsidRDefault="00170884" w:rsidP="00F77C28">
            <w:pPr>
              <w:shd w:val="clear" w:color="auto" w:fill="FFFFFF"/>
              <w:rPr>
                <w:sz w:val="18"/>
                <w:szCs w:val="18"/>
              </w:rPr>
            </w:pPr>
            <w:sdt>
              <w:sdtPr>
                <w:rPr>
                  <w:rStyle w:val="Style4"/>
                  <w:sz w:val="18"/>
                  <w:szCs w:val="18"/>
                </w:rPr>
                <w:alias w:val="Year"/>
                <w:tag w:val="Year"/>
                <w:id w:val="-57171683"/>
                <w:placeholder>
                  <w:docPart w:val="2EE267E825154FD8974017C7F233D86D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843AD9" w:rsidRPr="006D534B">
                  <w:rPr>
                    <w:rStyle w:val="Style4"/>
                    <w:sz w:val="18"/>
                    <w:szCs w:val="18"/>
                  </w:rPr>
                  <w:t>YYYY</w:t>
                </w:r>
              </w:sdtContent>
            </w:sdt>
          </w:p>
        </w:tc>
      </w:tr>
      <w:tr w:rsidR="00F77C28" w14:paraId="06A358B2" w14:textId="77777777" w:rsidTr="006D534B">
        <w:trPr>
          <w:gridAfter w:val="1"/>
          <w:wAfter w:w="376" w:type="dxa"/>
          <w:trHeight w:val="283"/>
        </w:trPr>
        <w:tc>
          <w:tcPr>
            <w:tcW w:w="59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E132BD9" w14:textId="77777777" w:rsidR="00F77C28" w:rsidRPr="00F36D9C" w:rsidRDefault="00F77C28" w:rsidP="00F77C28">
            <w:pPr>
              <w:jc w:val="center"/>
              <w:rPr>
                <w:sz w:val="16"/>
                <w:szCs w:val="16"/>
              </w:rPr>
            </w:pPr>
            <w:r w:rsidRPr="00F36D9C">
              <w:rPr>
                <w:sz w:val="16"/>
                <w:szCs w:val="16"/>
              </w:rPr>
              <w:t>S.W.</w:t>
            </w:r>
          </w:p>
        </w:tc>
        <w:tc>
          <w:tcPr>
            <w:tcW w:w="29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860E14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</w:p>
        </w:tc>
        <w:tc>
          <w:tcPr>
            <w:tcW w:w="3974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1D704FB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</w:p>
        </w:tc>
        <w:sdt>
          <w:sdtPr>
            <w:rPr>
              <w:rStyle w:val="DD"/>
              <w:sz w:val="18"/>
              <w:szCs w:val="18"/>
            </w:rPr>
            <w:alias w:val="Day"/>
            <w:tag w:val="Day"/>
            <w:id w:val="1516191827"/>
            <w:placeholder>
              <w:docPart w:val="AD125F5907F4497796E1DF360FE76C0F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791" w:type="dxa"/>
                <w:gridSpan w:val="4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</w:tcBorders>
                <w:shd w:val="clear" w:color="auto" w:fill="FFFFFF" w:themeFill="background1"/>
                <w:vAlign w:val="center"/>
              </w:tcPr>
              <w:p w14:paraId="10E70ACC" w14:textId="77777777" w:rsidR="00F77C28" w:rsidRPr="006D534B" w:rsidRDefault="00F77C28" w:rsidP="00F77C28">
                <w:pPr>
                  <w:shd w:val="clear" w:color="auto" w:fill="FFFFFF"/>
                  <w:jc w:val="center"/>
                  <w:rPr>
                    <w:sz w:val="18"/>
                    <w:szCs w:val="18"/>
                  </w:rPr>
                </w:pPr>
                <w:r w:rsidRPr="006D534B">
                  <w:rPr>
                    <w:rStyle w:val="DD"/>
                    <w:sz w:val="18"/>
                    <w:szCs w:val="18"/>
                  </w:rPr>
                  <w:t>DD</w:t>
                </w:r>
              </w:p>
            </w:tc>
          </w:sdtContent>
        </w:sdt>
        <w:sdt>
          <w:sdtPr>
            <w:rPr>
              <w:sz w:val="18"/>
              <w:szCs w:val="18"/>
            </w:rPr>
            <w:alias w:val="Month"/>
            <w:tag w:val="Month"/>
            <w:id w:val="1989282424"/>
            <w:placeholder>
              <w:docPart w:val="CE31552C34CB4E778E78A8E14826188B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157" w:type="dxa"/>
                <w:gridSpan w:val="4"/>
                <w:tcBorders>
                  <w:top w:val="single" w:sz="4" w:space="0" w:color="000000" w:themeColor="text1"/>
                  <w:bottom w:val="single" w:sz="4" w:space="0" w:color="000000" w:themeColor="text1"/>
                </w:tcBorders>
                <w:shd w:val="clear" w:color="auto" w:fill="FFFFFF" w:themeFill="background1"/>
                <w:vAlign w:val="center"/>
              </w:tcPr>
              <w:p w14:paraId="0A95E005" w14:textId="77777777" w:rsidR="00F77C28" w:rsidRPr="006D534B" w:rsidRDefault="00F77C28" w:rsidP="00F77C28">
                <w:pPr>
                  <w:shd w:val="clear" w:color="auto" w:fill="FFFFFF"/>
                  <w:rPr>
                    <w:sz w:val="18"/>
                    <w:szCs w:val="18"/>
                  </w:rPr>
                </w:pPr>
                <w:r w:rsidRPr="006D534B">
                  <w:rPr>
                    <w:sz w:val="18"/>
                    <w:szCs w:val="18"/>
                  </w:rPr>
                  <w:t>MMM</w:t>
                </w:r>
              </w:p>
            </w:tc>
          </w:sdtContent>
        </w:sdt>
        <w:tc>
          <w:tcPr>
            <w:tcW w:w="90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2BFE43A" w14:textId="77777777" w:rsidR="00F77C28" w:rsidRPr="006D534B" w:rsidRDefault="00170884" w:rsidP="00F77C28">
            <w:pPr>
              <w:shd w:val="clear" w:color="auto" w:fill="FFFFFF"/>
              <w:rPr>
                <w:sz w:val="18"/>
                <w:szCs w:val="18"/>
              </w:rPr>
            </w:pPr>
            <w:sdt>
              <w:sdtPr>
                <w:rPr>
                  <w:rStyle w:val="Style4"/>
                  <w:sz w:val="18"/>
                  <w:szCs w:val="18"/>
                </w:rPr>
                <w:alias w:val="Year"/>
                <w:tag w:val="Year"/>
                <w:id w:val="1255243968"/>
                <w:placeholder>
                  <w:docPart w:val="F0753ABD442E404FA2DA7A546F3794EB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843AD9" w:rsidRPr="006D534B">
                  <w:rPr>
                    <w:rStyle w:val="Style4"/>
                    <w:sz w:val="18"/>
                    <w:szCs w:val="18"/>
                  </w:rPr>
                  <w:t>YYYY</w:t>
                </w:r>
              </w:sdtContent>
            </w:sdt>
          </w:p>
        </w:tc>
      </w:tr>
      <w:tr w:rsidR="00F77C28" w14:paraId="3F0BCCE7" w14:textId="77777777" w:rsidTr="006D534B">
        <w:trPr>
          <w:gridAfter w:val="1"/>
          <w:wAfter w:w="376" w:type="dxa"/>
          <w:trHeight w:val="283"/>
        </w:trPr>
        <w:tc>
          <w:tcPr>
            <w:tcW w:w="59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38E4D0D" w14:textId="77777777" w:rsidR="00F77C28" w:rsidRPr="00F36D9C" w:rsidRDefault="00F77C28" w:rsidP="00F77C28">
            <w:pPr>
              <w:jc w:val="center"/>
              <w:rPr>
                <w:sz w:val="16"/>
                <w:szCs w:val="16"/>
              </w:rPr>
            </w:pPr>
            <w:r w:rsidRPr="00F36D9C">
              <w:rPr>
                <w:sz w:val="16"/>
                <w:szCs w:val="16"/>
              </w:rPr>
              <w:t>J.W.</w:t>
            </w:r>
          </w:p>
        </w:tc>
        <w:tc>
          <w:tcPr>
            <w:tcW w:w="29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52EC1E4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</w:p>
        </w:tc>
        <w:tc>
          <w:tcPr>
            <w:tcW w:w="3974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DD11D53" w14:textId="77777777" w:rsidR="00F77C28" w:rsidRPr="006D534B" w:rsidRDefault="00F77C28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8"/>
                <w:szCs w:val="18"/>
              </w:rPr>
            </w:pPr>
            <w:r w:rsidRPr="006D534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D534B">
              <w:rPr>
                <w:sz w:val="18"/>
                <w:szCs w:val="18"/>
              </w:rPr>
              <w:instrText xml:space="preserve"> FORMTEXT </w:instrText>
            </w:r>
            <w:r w:rsidRPr="006D534B">
              <w:rPr>
                <w:sz w:val="18"/>
                <w:szCs w:val="18"/>
              </w:rPr>
            </w:r>
            <w:r w:rsidRPr="006D534B">
              <w:rPr>
                <w:sz w:val="18"/>
                <w:szCs w:val="18"/>
              </w:rPr>
              <w:fldChar w:fldCharType="separate"/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t> </w:t>
            </w:r>
            <w:r w:rsidRPr="006D534B">
              <w:rPr>
                <w:sz w:val="18"/>
                <w:szCs w:val="18"/>
              </w:rPr>
              <w:fldChar w:fldCharType="end"/>
            </w:r>
          </w:p>
        </w:tc>
        <w:sdt>
          <w:sdtPr>
            <w:rPr>
              <w:rStyle w:val="DD"/>
              <w:sz w:val="18"/>
              <w:szCs w:val="18"/>
            </w:rPr>
            <w:alias w:val="Day"/>
            <w:tag w:val="Day"/>
            <w:id w:val="-1199706845"/>
            <w:placeholder>
              <w:docPart w:val="7936A99112184249BBA7E8C00F8C81B4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791" w:type="dxa"/>
                <w:gridSpan w:val="4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auto"/>
                </w:tcBorders>
                <w:shd w:val="clear" w:color="auto" w:fill="FFFFFF" w:themeFill="background1"/>
                <w:vAlign w:val="center"/>
              </w:tcPr>
              <w:p w14:paraId="4A5EB64B" w14:textId="77777777" w:rsidR="00F77C28" w:rsidRPr="006D534B" w:rsidRDefault="00F77C28" w:rsidP="00F77C28">
                <w:pPr>
                  <w:shd w:val="clear" w:color="auto" w:fill="FFFFFF"/>
                  <w:jc w:val="center"/>
                  <w:rPr>
                    <w:sz w:val="18"/>
                    <w:szCs w:val="18"/>
                  </w:rPr>
                </w:pPr>
                <w:r w:rsidRPr="006D534B">
                  <w:rPr>
                    <w:rStyle w:val="DD"/>
                    <w:sz w:val="18"/>
                    <w:szCs w:val="18"/>
                  </w:rPr>
                  <w:t>DD</w:t>
                </w:r>
              </w:p>
            </w:tc>
          </w:sdtContent>
        </w:sdt>
        <w:sdt>
          <w:sdtPr>
            <w:rPr>
              <w:sz w:val="18"/>
              <w:szCs w:val="18"/>
            </w:rPr>
            <w:alias w:val="Month"/>
            <w:tag w:val="Month"/>
            <w:id w:val="76874290"/>
            <w:placeholder>
              <w:docPart w:val="8DCFBB4D5A6A4DBB9F52855A99464E21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157" w:type="dxa"/>
                <w:gridSpan w:val="4"/>
                <w:tcBorders>
                  <w:top w:val="single" w:sz="4" w:space="0" w:color="000000" w:themeColor="text1"/>
                  <w:bottom w:val="single" w:sz="4" w:space="0" w:color="auto"/>
                </w:tcBorders>
                <w:shd w:val="clear" w:color="auto" w:fill="FFFFFF" w:themeFill="background1"/>
                <w:vAlign w:val="center"/>
              </w:tcPr>
              <w:p w14:paraId="2E843D7A" w14:textId="77777777" w:rsidR="00F77C28" w:rsidRPr="006D534B" w:rsidRDefault="00F77C28" w:rsidP="00F77C28">
                <w:pPr>
                  <w:shd w:val="clear" w:color="auto" w:fill="FFFFFF"/>
                  <w:rPr>
                    <w:sz w:val="18"/>
                    <w:szCs w:val="18"/>
                  </w:rPr>
                </w:pPr>
                <w:r w:rsidRPr="006D534B">
                  <w:rPr>
                    <w:sz w:val="18"/>
                    <w:szCs w:val="18"/>
                  </w:rPr>
                  <w:t>MMM</w:t>
                </w:r>
              </w:p>
            </w:tc>
          </w:sdtContent>
        </w:sdt>
        <w:tc>
          <w:tcPr>
            <w:tcW w:w="902" w:type="dxa"/>
            <w:tcBorders>
              <w:top w:val="single" w:sz="4" w:space="0" w:color="000000" w:themeColor="text1"/>
              <w:left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237502F" w14:textId="77777777" w:rsidR="00F77C28" w:rsidRPr="006D534B" w:rsidRDefault="00170884" w:rsidP="00F77C28">
            <w:pPr>
              <w:shd w:val="clear" w:color="auto" w:fill="FFFFFF"/>
              <w:rPr>
                <w:sz w:val="18"/>
                <w:szCs w:val="18"/>
              </w:rPr>
            </w:pPr>
            <w:sdt>
              <w:sdtPr>
                <w:rPr>
                  <w:rStyle w:val="Style4"/>
                  <w:sz w:val="18"/>
                  <w:szCs w:val="18"/>
                </w:rPr>
                <w:alias w:val="Year"/>
                <w:tag w:val="Year"/>
                <w:id w:val="-2071718262"/>
                <w:placeholder>
                  <w:docPart w:val="E3668F50E81045FB812121CE9ECEA728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843AD9" w:rsidRPr="006D534B">
                  <w:rPr>
                    <w:rStyle w:val="Style4"/>
                    <w:sz w:val="18"/>
                    <w:szCs w:val="18"/>
                  </w:rPr>
                  <w:t>YYYY</w:t>
                </w:r>
              </w:sdtContent>
            </w:sdt>
          </w:p>
        </w:tc>
      </w:tr>
      <w:tr w:rsidR="00333424" w14:paraId="6FBDB8FC" w14:textId="77777777" w:rsidTr="006D534B">
        <w:trPr>
          <w:gridAfter w:val="1"/>
          <w:wAfter w:w="376" w:type="dxa"/>
          <w:trHeight w:val="510"/>
        </w:trPr>
        <w:tc>
          <w:tcPr>
            <w:tcW w:w="10320" w:type="dxa"/>
            <w:gridSpan w:val="24"/>
            <w:tcBorders>
              <w:top w:val="single" w:sz="4" w:space="0" w:color="auto"/>
              <w:left w:val="single" w:sz="24" w:space="0" w:color="auto"/>
              <w:bottom w:val="single" w:sz="18" w:space="0" w:color="000000" w:themeColor="text1"/>
            </w:tcBorders>
            <w:shd w:val="clear" w:color="auto" w:fill="FFFFFF" w:themeFill="background1"/>
            <w:vAlign w:val="center"/>
          </w:tcPr>
          <w:p w14:paraId="42C08BBD" w14:textId="77777777" w:rsidR="00333424" w:rsidRPr="002371B1" w:rsidRDefault="00333424" w:rsidP="00333424">
            <w:pPr>
              <w:rPr>
                <w:b/>
                <w:szCs w:val="24"/>
              </w:rPr>
            </w:pPr>
            <w:r w:rsidRPr="00B010AD">
              <w:rPr>
                <w:b/>
                <w:bCs/>
                <w:color w:val="000000"/>
                <w:spacing w:val="-2"/>
                <w:sz w:val="18"/>
                <w:szCs w:val="18"/>
              </w:rPr>
              <w:t xml:space="preserve">If either of the Wardens was not invested at the Installation Meeting please state reason in the space reserved for the date. The </w:t>
            </w:r>
            <w:r w:rsidRPr="00B010AD">
              <w:rPr>
                <w:b/>
                <w:bCs/>
                <w:color w:val="000000"/>
                <w:spacing w:val="-1"/>
                <w:sz w:val="18"/>
                <w:szCs w:val="18"/>
              </w:rPr>
              <w:t>Grand Secretary must be notified of the date of Investiture as soon as it has taken place.</w:t>
            </w:r>
          </w:p>
        </w:tc>
      </w:tr>
      <w:tr w:rsidR="00333424" w14:paraId="5FD21466" w14:textId="77777777" w:rsidTr="006D534B">
        <w:trPr>
          <w:gridAfter w:val="1"/>
          <w:wAfter w:w="376" w:type="dxa"/>
          <w:trHeight w:val="737"/>
        </w:trPr>
        <w:tc>
          <w:tcPr>
            <w:tcW w:w="10320" w:type="dxa"/>
            <w:gridSpan w:val="24"/>
            <w:tcBorders>
              <w:top w:val="single" w:sz="18" w:space="0" w:color="000000" w:themeColor="text1"/>
              <w:left w:val="single" w:sz="24" w:space="0" w:color="auto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C6E87E4" w14:textId="77777777" w:rsidR="00333424" w:rsidRPr="004B5CE2" w:rsidRDefault="00333424" w:rsidP="00333424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4B5CE2">
              <w:rPr>
                <w:b/>
                <w:color w:val="000000"/>
                <w:spacing w:val="6"/>
                <w:sz w:val="20"/>
                <w:szCs w:val="20"/>
              </w:rPr>
              <w:t>Names of qualified Subscribing Past Masters either OF or IN the Lodge</w:t>
            </w:r>
          </w:p>
          <w:p w14:paraId="176028D9" w14:textId="77777777" w:rsidR="00333424" w:rsidRPr="004B5CE2" w:rsidRDefault="00333424" w:rsidP="00333424">
            <w:pPr>
              <w:shd w:val="clear" w:color="auto" w:fill="FFFFFF"/>
              <w:rPr>
                <w:color w:val="000000"/>
                <w:spacing w:val="-2"/>
                <w:sz w:val="20"/>
                <w:szCs w:val="20"/>
              </w:rPr>
            </w:pPr>
            <w:r w:rsidRPr="004B5CE2">
              <w:rPr>
                <w:color w:val="000000"/>
                <w:spacing w:val="-2"/>
                <w:sz w:val="20"/>
                <w:szCs w:val="20"/>
              </w:rPr>
              <w:t>N.B. Only P.M.'s of Lodges under the English Constitution, including Grand Officers, to be entered.</w:t>
            </w:r>
          </w:p>
          <w:p w14:paraId="5F0BB956" w14:textId="77777777" w:rsidR="00333424" w:rsidRPr="002371B1" w:rsidRDefault="00333424" w:rsidP="00333424">
            <w:pPr>
              <w:rPr>
                <w:b/>
                <w:szCs w:val="24"/>
              </w:rPr>
            </w:pPr>
            <w:r w:rsidRPr="004B5CE2">
              <w:rPr>
                <w:color w:val="000000"/>
                <w:spacing w:val="-1"/>
                <w:sz w:val="20"/>
                <w:szCs w:val="20"/>
              </w:rPr>
              <w:t>Honorary Members must not be included after notification of Election.</w:t>
            </w:r>
          </w:p>
        </w:tc>
      </w:tr>
      <w:tr w:rsidR="00D26A5C" w14:paraId="67DBA883" w14:textId="77777777" w:rsidTr="006D534B">
        <w:trPr>
          <w:gridAfter w:val="1"/>
          <w:wAfter w:w="376" w:type="dxa"/>
          <w:trHeight w:val="794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9656612" w14:textId="77777777" w:rsidR="00D26A5C" w:rsidRPr="00F36D9C" w:rsidRDefault="00D26A5C" w:rsidP="00D26A5C">
            <w:pPr>
              <w:shd w:val="clear" w:color="auto" w:fill="FFFFFF"/>
              <w:spacing w:before="120"/>
              <w:jc w:val="center"/>
              <w:rPr>
                <w:color w:val="000000"/>
                <w:spacing w:val="1"/>
                <w:sz w:val="20"/>
                <w:szCs w:val="20"/>
              </w:rPr>
            </w:pPr>
            <w:r w:rsidRPr="00F36D9C">
              <w:rPr>
                <w:color w:val="000000"/>
                <w:spacing w:val="1"/>
                <w:sz w:val="20"/>
                <w:szCs w:val="20"/>
              </w:rPr>
              <w:t>Name and Initials</w:t>
            </w:r>
          </w:p>
          <w:p w14:paraId="62099249" w14:textId="77777777" w:rsidR="00D26A5C" w:rsidRPr="00D26A5C" w:rsidRDefault="00D26A5C" w:rsidP="00D26A5C">
            <w:pPr>
              <w:shd w:val="clear" w:color="auto" w:fill="FFFFFF"/>
              <w:jc w:val="center"/>
              <w:rPr>
                <w:smallCaps/>
                <w:color w:val="000000"/>
                <w:spacing w:val="1"/>
                <w:sz w:val="16"/>
                <w:szCs w:val="16"/>
              </w:rPr>
            </w:pPr>
            <w:r>
              <w:rPr>
                <w:smallCaps/>
                <w:color w:val="000000"/>
                <w:spacing w:val="1"/>
                <w:sz w:val="16"/>
                <w:szCs w:val="16"/>
              </w:rPr>
              <w:t>(Block Letters)</w:t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43DDAE1" w14:textId="77777777" w:rsidR="00D26A5C" w:rsidRDefault="00D26A5C" w:rsidP="00D26A5C">
            <w:pPr>
              <w:shd w:val="clear" w:color="auto" w:fill="FFFFFF"/>
              <w:spacing w:before="60" w:line="160" w:lineRule="exact"/>
              <w:ind w:left="-73" w:right="-83"/>
              <w:rPr>
                <w:color w:val="000000"/>
                <w:spacing w:val="-5"/>
                <w:sz w:val="16"/>
                <w:szCs w:val="16"/>
              </w:rPr>
            </w:pPr>
            <w:r>
              <w:rPr>
                <w:color w:val="000000"/>
                <w:spacing w:val="-5"/>
                <w:sz w:val="16"/>
                <w:szCs w:val="16"/>
              </w:rPr>
              <w:t xml:space="preserve">   Lodge Nos</w:t>
            </w:r>
          </w:p>
          <w:p w14:paraId="7402B3D7" w14:textId="77777777" w:rsidR="00D26A5C" w:rsidRDefault="00D26A5C" w:rsidP="00D26A5C">
            <w:pPr>
              <w:shd w:val="clear" w:color="auto" w:fill="FFFFFF"/>
              <w:spacing w:before="60" w:line="160" w:lineRule="exact"/>
              <w:ind w:left="-73" w:right="-83"/>
              <w:rPr>
                <w:color w:val="000000"/>
                <w:spacing w:val="-4"/>
                <w:sz w:val="16"/>
                <w:szCs w:val="16"/>
              </w:rPr>
            </w:pPr>
            <w:r>
              <w:rPr>
                <w:color w:val="000000"/>
                <w:spacing w:val="-4"/>
                <w:sz w:val="16"/>
                <w:szCs w:val="16"/>
              </w:rPr>
              <w:t xml:space="preserve">     </w:t>
            </w:r>
            <w:r w:rsidRPr="00B010AD">
              <w:rPr>
                <w:color w:val="000000"/>
                <w:spacing w:val="-4"/>
                <w:sz w:val="16"/>
                <w:szCs w:val="16"/>
              </w:rPr>
              <w:t>in which</w:t>
            </w:r>
          </w:p>
          <w:p w14:paraId="26BA3199" w14:textId="77777777" w:rsidR="00D26A5C" w:rsidRPr="00B010AD" w:rsidRDefault="00D26A5C" w:rsidP="00D26A5C">
            <w:pPr>
              <w:shd w:val="clear" w:color="auto" w:fill="FFFFFF"/>
              <w:spacing w:line="160" w:lineRule="exact"/>
              <w:rPr>
                <w:sz w:val="16"/>
                <w:szCs w:val="16"/>
              </w:rPr>
            </w:pPr>
            <w:r>
              <w:rPr>
                <w:color w:val="000000"/>
                <w:spacing w:val="-3"/>
                <w:sz w:val="16"/>
                <w:szCs w:val="16"/>
              </w:rPr>
              <w:t xml:space="preserve"> </w:t>
            </w:r>
            <w:r w:rsidRPr="00B010AD">
              <w:rPr>
                <w:color w:val="000000"/>
                <w:spacing w:val="-3"/>
                <w:sz w:val="16"/>
                <w:szCs w:val="16"/>
              </w:rPr>
              <w:t>served as</w:t>
            </w:r>
          </w:p>
          <w:p w14:paraId="500D8309" w14:textId="77777777" w:rsidR="00D26A5C" w:rsidRPr="002371B1" w:rsidRDefault="00D26A5C" w:rsidP="00D26A5C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pacing w:val="-4"/>
                <w:sz w:val="16"/>
                <w:szCs w:val="16"/>
              </w:rPr>
              <w:t xml:space="preserve">  </w:t>
            </w:r>
            <w:r w:rsidR="005E68A8">
              <w:rPr>
                <w:color w:val="000000"/>
                <w:spacing w:val="-4"/>
                <w:sz w:val="16"/>
                <w:szCs w:val="16"/>
              </w:rPr>
              <w:t xml:space="preserve"> </w:t>
            </w:r>
            <w:r>
              <w:rPr>
                <w:color w:val="000000"/>
                <w:spacing w:val="-4"/>
                <w:sz w:val="16"/>
                <w:szCs w:val="16"/>
              </w:rPr>
              <w:t xml:space="preserve"> </w:t>
            </w:r>
            <w:r w:rsidRPr="00B010AD">
              <w:rPr>
                <w:color w:val="000000"/>
                <w:spacing w:val="-4"/>
                <w:sz w:val="16"/>
                <w:szCs w:val="16"/>
              </w:rPr>
              <w:t>Master</w:t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168E2E9" w14:textId="77777777" w:rsidR="00D26A5C" w:rsidRPr="00B010AD" w:rsidRDefault="00D26A5C" w:rsidP="00D26A5C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  </w:t>
            </w:r>
            <w:r w:rsidRPr="00B010AD">
              <w:rPr>
                <w:bCs/>
                <w:color w:val="000000"/>
                <w:sz w:val="16"/>
                <w:szCs w:val="16"/>
              </w:rPr>
              <w:t>Years</w:t>
            </w:r>
          </w:p>
          <w:p w14:paraId="1FD5DB0A" w14:textId="77777777" w:rsidR="00D26A5C" w:rsidRPr="00B010AD" w:rsidRDefault="00D26A5C" w:rsidP="00D26A5C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</w:t>
            </w:r>
            <w:r w:rsidRPr="00B010AD">
              <w:rPr>
                <w:color w:val="000000"/>
                <w:sz w:val="16"/>
                <w:szCs w:val="16"/>
              </w:rPr>
              <w:t>when</w:t>
            </w:r>
          </w:p>
          <w:p w14:paraId="6A40D2AA" w14:textId="77777777" w:rsidR="00D26A5C" w:rsidRPr="002371B1" w:rsidRDefault="00D26A5C" w:rsidP="00D26A5C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B010AD">
              <w:rPr>
                <w:color w:val="000000"/>
                <w:spacing w:val="-1"/>
                <w:sz w:val="16"/>
                <w:szCs w:val="16"/>
              </w:rPr>
              <w:t>installed</w:t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3DEC143" w14:textId="77777777" w:rsidR="00D26A5C" w:rsidRPr="00F36D9C" w:rsidRDefault="00D26A5C" w:rsidP="00D26A5C">
            <w:pPr>
              <w:shd w:val="clear" w:color="auto" w:fill="FFFFFF"/>
              <w:spacing w:before="120"/>
              <w:jc w:val="center"/>
              <w:rPr>
                <w:color w:val="000000"/>
                <w:spacing w:val="1"/>
                <w:sz w:val="20"/>
                <w:szCs w:val="20"/>
              </w:rPr>
            </w:pPr>
            <w:r w:rsidRPr="00F36D9C">
              <w:rPr>
                <w:color w:val="000000"/>
                <w:spacing w:val="1"/>
                <w:sz w:val="20"/>
                <w:szCs w:val="20"/>
              </w:rPr>
              <w:t>Name and Initials</w:t>
            </w:r>
          </w:p>
          <w:p w14:paraId="23A90AB2" w14:textId="77777777" w:rsidR="00D26A5C" w:rsidRPr="00F36D9C" w:rsidRDefault="00D26A5C" w:rsidP="00D26A5C">
            <w:pPr>
              <w:shd w:val="clear" w:color="auto" w:fill="FFFFFF"/>
              <w:jc w:val="center"/>
              <w:rPr>
                <w:smallCaps/>
                <w:color w:val="000000"/>
                <w:spacing w:val="1"/>
                <w:sz w:val="16"/>
                <w:szCs w:val="16"/>
              </w:rPr>
            </w:pPr>
            <w:r w:rsidRPr="00F36D9C">
              <w:rPr>
                <w:smallCaps/>
                <w:color w:val="000000"/>
                <w:spacing w:val="1"/>
                <w:sz w:val="16"/>
                <w:szCs w:val="16"/>
              </w:rPr>
              <w:t>(Block Letters)</w:t>
            </w:r>
          </w:p>
          <w:p w14:paraId="270C22F6" w14:textId="77777777" w:rsidR="00D26A5C" w:rsidRPr="002371B1" w:rsidRDefault="00D26A5C" w:rsidP="00D26A5C">
            <w:pPr>
              <w:shd w:val="clear" w:color="auto" w:fill="FFFFFF"/>
              <w:tabs>
                <w:tab w:val="left" w:pos="142"/>
              </w:tabs>
              <w:ind w:left="19" w:right="-250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7A5F81C" w14:textId="77777777" w:rsidR="00D26A5C" w:rsidRDefault="00D26A5C" w:rsidP="00D26A5C">
            <w:pPr>
              <w:shd w:val="clear" w:color="auto" w:fill="FFFFFF"/>
              <w:spacing w:before="60" w:line="160" w:lineRule="exact"/>
              <w:ind w:left="-73" w:right="-83"/>
              <w:rPr>
                <w:color w:val="000000"/>
                <w:spacing w:val="-5"/>
                <w:sz w:val="16"/>
                <w:szCs w:val="16"/>
              </w:rPr>
            </w:pPr>
            <w:r>
              <w:rPr>
                <w:color w:val="000000"/>
                <w:spacing w:val="-5"/>
                <w:sz w:val="16"/>
                <w:szCs w:val="16"/>
              </w:rPr>
              <w:t xml:space="preserve">   Lodge Nos</w:t>
            </w:r>
          </w:p>
          <w:p w14:paraId="552BFB40" w14:textId="77777777" w:rsidR="00D26A5C" w:rsidRDefault="00D26A5C" w:rsidP="00D26A5C">
            <w:pPr>
              <w:shd w:val="clear" w:color="auto" w:fill="FFFFFF"/>
              <w:spacing w:before="60" w:line="160" w:lineRule="exact"/>
              <w:ind w:left="-73" w:right="-83"/>
              <w:rPr>
                <w:color w:val="000000"/>
                <w:spacing w:val="-4"/>
                <w:sz w:val="16"/>
                <w:szCs w:val="16"/>
              </w:rPr>
            </w:pPr>
            <w:r>
              <w:rPr>
                <w:color w:val="000000"/>
                <w:spacing w:val="-4"/>
                <w:sz w:val="16"/>
                <w:szCs w:val="16"/>
              </w:rPr>
              <w:t xml:space="preserve">     </w:t>
            </w:r>
            <w:r w:rsidRPr="00B010AD">
              <w:rPr>
                <w:color w:val="000000"/>
                <w:spacing w:val="-4"/>
                <w:sz w:val="16"/>
                <w:szCs w:val="16"/>
              </w:rPr>
              <w:t>in which</w:t>
            </w:r>
          </w:p>
          <w:p w14:paraId="13529F1E" w14:textId="77777777" w:rsidR="00D26A5C" w:rsidRPr="00B010AD" w:rsidRDefault="00D26A5C" w:rsidP="00D26A5C">
            <w:pPr>
              <w:shd w:val="clear" w:color="auto" w:fill="FFFFFF"/>
              <w:spacing w:line="160" w:lineRule="exact"/>
              <w:rPr>
                <w:sz w:val="16"/>
                <w:szCs w:val="16"/>
              </w:rPr>
            </w:pPr>
            <w:r>
              <w:rPr>
                <w:color w:val="000000"/>
                <w:spacing w:val="-3"/>
                <w:sz w:val="16"/>
                <w:szCs w:val="16"/>
              </w:rPr>
              <w:t xml:space="preserve"> </w:t>
            </w:r>
            <w:r w:rsidRPr="00B010AD">
              <w:rPr>
                <w:color w:val="000000"/>
                <w:spacing w:val="-3"/>
                <w:sz w:val="16"/>
                <w:szCs w:val="16"/>
              </w:rPr>
              <w:t>served as</w:t>
            </w:r>
          </w:p>
          <w:p w14:paraId="63AF05B5" w14:textId="77777777" w:rsidR="00D26A5C" w:rsidRPr="002371B1" w:rsidRDefault="00D26A5C" w:rsidP="00D26A5C">
            <w:pPr>
              <w:shd w:val="clear" w:color="auto" w:fill="FFFFFF"/>
              <w:tabs>
                <w:tab w:val="left" w:pos="142"/>
              </w:tabs>
              <w:ind w:right="-25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pacing w:val="-4"/>
                <w:sz w:val="16"/>
                <w:szCs w:val="16"/>
              </w:rPr>
              <w:t xml:space="preserve">   </w:t>
            </w:r>
            <w:r w:rsidR="005E68A8">
              <w:rPr>
                <w:color w:val="000000"/>
                <w:spacing w:val="-4"/>
                <w:sz w:val="16"/>
                <w:szCs w:val="16"/>
              </w:rPr>
              <w:t xml:space="preserve"> </w:t>
            </w:r>
            <w:r w:rsidRPr="00B010AD">
              <w:rPr>
                <w:color w:val="000000"/>
                <w:spacing w:val="-4"/>
                <w:sz w:val="16"/>
                <w:szCs w:val="16"/>
              </w:rPr>
              <w:t>Master</w:t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C7AD95A" w14:textId="77777777" w:rsidR="00D26A5C" w:rsidRPr="00B010AD" w:rsidRDefault="00D26A5C" w:rsidP="00D26A5C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  </w:t>
            </w:r>
            <w:r w:rsidRPr="00B010AD">
              <w:rPr>
                <w:bCs/>
                <w:color w:val="000000"/>
                <w:sz w:val="16"/>
                <w:szCs w:val="16"/>
              </w:rPr>
              <w:t>Years</w:t>
            </w:r>
          </w:p>
          <w:p w14:paraId="1FF1416A" w14:textId="77777777" w:rsidR="00D26A5C" w:rsidRPr="00B010AD" w:rsidRDefault="00D26A5C" w:rsidP="00D26A5C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</w:t>
            </w:r>
            <w:r w:rsidRPr="00B010AD">
              <w:rPr>
                <w:color w:val="000000"/>
                <w:sz w:val="16"/>
                <w:szCs w:val="16"/>
              </w:rPr>
              <w:t>when</w:t>
            </w:r>
          </w:p>
          <w:p w14:paraId="056752AF" w14:textId="77777777" w:rsidR="00D26A5C" w:rsidRPr="002371B1" w:rsidRDefault="00D26A5C" w:rsidP="00D26A5C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9"/>
                <w:szCs w:val="19"/>
              </w:rPr>
            </w:pPr>
            <w:r w:rsidRPr="00B010AD">
              <w:rPr>
                <w:color w:val="000000"/>
                <w:spacing w:val="-1"/>
                <w:sz w:val="16"/>
                <w:szCs w:val="16"/>
              </w:rPr>
              <w:t>installed</w:t>
            </w:r>
          </w:p>
        </w:tc>
      </w:tr>
      <w:tr w:rsidR="000E0515" w14:paraId="6EDDC7CC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DC987B" w14:textId="77777777" w:rsidR="000E0515" w:rsidRPr="006D534B" w:rsidRDefault="006D534B" w:rsidP="0071168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9D2A04A" w14:textId="77777777" w:rsidR="000E0515" w:rsidRPr="006D534B" w:rsidRDefault="006D534B" w:rsidP="00711684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5C2F99" w14:textId="77777777" w:rsidR="000E0515" w:rsidRPr="006D534B" w:rsidRDefault="006D534B" w:rsidP="0071168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B9AA598" w14:textId="77777777" w:rsidR="000E0515" w:rsidRPr="006D534B" w:rsidRDefault="006D534B" w:rsidP="00711684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6CFAE16" w14:textId="77777777" w:rsidR="000E0515" w:rsidRPr="006D534B" w:rsidRDefault="006D534B" w:rsidP="00711684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8563938" w14:textId="77777777" w:rsidR="000E0515" w:rsidRPr="006D534B" w:rsidRDefault="006D534B" w:rsidP="00711684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12A2C9C5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D46CEA0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71B129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4A62DFD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63F1050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C6198E3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73335C6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34DAB562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A234012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55D9A2E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2F08D8E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1737F4B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6E719B8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AD26789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1A0BB41E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56D366F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9CE2542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477FBC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A0351AB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C60EC6D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D5B139A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260266B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09AD14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441AB5C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657D31F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24B18E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6079BE2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CF3DC87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14C3686C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DAECEFC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647538A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95CC59B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715711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9FAE5C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4F0CBB3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5C707627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789BB45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9E21D35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2875D9C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E1EFDF7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601D3D5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F2869D2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2DA15A1D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171A057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F211234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2C4449D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E88E7D8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53314C6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3B0B877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F2745D6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20ADCCF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5C5B59D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CD4F54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D30CFE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BA668CD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A0F7C7A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D0B9748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0AF03B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52DC5AA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804EA38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F9A298E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83903CE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E53B9CB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3959D5D8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B78CC8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CA0B696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C8981E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249DDA6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6C91BDE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3F0970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7CCF6AA0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66D963C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52962AC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FBB4962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EFB19D4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21AC310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7BA2FFA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094C9607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C3A700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8E90979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F1D38A2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F1251E0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CDBF2F7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D04B97D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51FB9533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A244510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C7A4B55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AA8D186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97ACCC1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70E0876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679CE9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C5C680D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B97976D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198F887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4833B45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98592F1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4630F53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74FD2F3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481478BE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10A845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A142820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2540AEC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D33DB86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9796AB6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1FFA974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308F57A5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468F44E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97138AA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797B3E9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1DDEFE6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A4926DD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364E418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14ED1A9B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622102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3D1D538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3EDC2A1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350429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916E20F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DEB3F6E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57C2C115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722764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1FCCE5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F043DE3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C71F5A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20AC37F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1FAA619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59024CC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5761EB7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F853562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45DE7D0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192F01B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D11F19B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46EB12F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50C09643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5E0A64F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6591CBB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3B031AF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96EFB3D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1A925E2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11F16F5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6D534B" w14:paraId="6709ECD2" w14:textId="77777777" w:rsidTr="006D534B">
        <w:trPr>
          <w:gridAfter w:val="1"/>
          <w:wAfter w:w="376" w:type="dxa"/>
          <w:trHeight w:val="255"/>
        </w:trPr>
        <w:tc>
          <w:tcPr>
            <w:tcW w:w="2948" w:type="dxa"/>
            <w:gridSpan w:val="4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751597E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6E2DF62" w14:textId="77777777" w:rsidR="006D534B" w:rsidRPr="006D534B" w:rsidRDefault="006D534B" w:rsidP="006D534B">
            <w:pPr>
              <w:shd w:val="clear" w:color="auto" w:fill="FFFFFF"/>
              <w:ind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8A09DAC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948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4CDBEFB" w14:textId="77777777" w:rsidR="006D534B" w:rsidRPr="006D534B" w:rsidRDefault="006D534B" w:rsidP="006D534B">
            <w:pPr>
              <w:shd w:val="clear" w:color="auto" w:fill="FFFFFF"/>
              <w:tabs>
                <w:tab w:val="left" w:pos="142"/>
              </w:tabs>
              <w:ind w:left="19" w:right="-25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4246174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1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2BB5073" w14:textId="77777777" w:rsidR="006D534B" w:rsidRPr="006D534B" w:rsidRDefault="006D534B" w:rsidP="006D534B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576D95" w14:paraId="5CF649CF" w14:textId="77777777" w:rsidTr="006D534B">
        <w:trPr>
          <w:gridAfter w:val="1"/>
          <w:wAfter w:w="376" w:type="dxa"/>
          <w:trHeight w:val="510"/>
        </w:trPr>
        <w:tc>
          <w:tcPr>
            <w:tcW w:w="10320" w:type="dxa"/>
            <w:gridSpan w:val="24"/>
            <w:tcBorders>
              <w:top w:val="single" w:sz="4" w:space="0" w:color="000000" w:themeColor="text1"/>
              <w:left w:val="single" w:sz="24" w:space="0" w:color="auto"/>
            </w:tcBorders>
            <w:shd w:val="clear" w:color="auto" w:fill="FFFFFF" w:themeFill="background1"/>
            <w:vAlign w:val="bottom"/>
          </w:tcPr>
          <w:p w14:paraId="02CF121B" w14:textId="77777777" w:rsidR="00576D95" w:rsidRPr="002E539E" w:rsidRDefault="00576D95" w:rsidP="00576D95">
            <w:pPr>
              <w:shd w:val="clear" w:color="auto" w:fill="FFFFFF"/>
              <w:spacing w:before="100" w:after="100"/>
              <w:ind w:left="34" w:right="-119"/>
              <w:rPr>
                <w:bCs/>
                <w:color w:val="000000"/>
                <w:spacing w:val="-5"/>
                <w:sz w:val="21"/>
                <w:szCs w:val="21"/>
              </w:rPr>
            </w:pPr>
            <w:r w:rsidRPr="00E449AA">
              <w:rPr>
                <w:bCs/>
                <w:color w:val="000000"/>
                <w:spacing w:val="-5"/>
                <w:sz w:val="21"/>
                <w:szCs w:val="21"/>
                <w:u w:val="single"/>
              </w:rPr>
              <w:t>The Certificate on the reverse must be completed by the Master and Secretary</w:t>
            </w:r>
            <w:r w:rsidRPr="00B010AD">
              <w:rPr>
                <w:bCs/>
                <w:color w:val="000000"/>
                <w:spacing w:val="-5"/>
                <w:sz w:val="21"/>
                <w:szCs w:val="21"/>
                <w:u w:val="single"/>
              </w:rPr>
              <w:t xml:space="preserve"> </w:t>
            </w:r>
            <w:r w:rsidRPr="00B010AD">
              <w:rPr>
                <w:bCs/>
                <w:color w:val="000000"/>
                <w:spacing w:val="-5"/>
                <w:sz w:val="21"/>
                <w:szCs w:val="21"/>
              </w:rPr>
              <w:t xml:space="preserve">         </w:t>
            </w:r>
            <w:r w:rsidRPr="00E449AA">
              <w:rPr>
                <w:bCs/>
                <w:color w:val="000000"/>
                <w:spacing w:val="-5"/>
                <w:sz w:val="21"/>
                <w:szCs w:val="21"/>
              </w:rPr>
              <w:t xml:space="preserve"> </w:t>
            </w:r>
            <w:r>
              <w:rPr>
                <w:bCs/>
                <w:color w:val="000000"/>
                <w:spacing w:val="-5"/>
                <w:sz w:val="21"/>
                <w:szCs w:val="21"/>
              </w:rPr>
              <w:t xml:space="preserve">                   </w:t>
            </w:r>
            <w:r w:rsidRPr="00B010AD">
              <w:rPr>
                <w:bCs/>
                <w:color w:val="000000"/>
                <w:spacing w:val="-5"/>
                <w:sz w:val="21"/>
                <w:szCs w:val="21"/>
              </w:rPr>
              <w:t>Continue on Back</w:t>
            </w:r>
            <w:r>
              <w:rPr>
                <w:bCs/>
                <w:color w:val="000000"/>
                <w:spacing w:val="-5"/>
                <w:sz w:val="21"/>
                <w:szCs w:val="21"/>
              </w:rPr>
              <w:t xml:space="preserve"> </w:t>
            </w:r>
          </w:p>
        </w:tc>
      </w:tr>
    </w:tbl>
    <w:p w14:paraId="6F7A6649" w14:textId="77777777" w:rsidR="002371B1" w:rsidRDefault="000D2777" w:rsidP="002371B1">
      <w:r w:rsidRPr="000D2777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727360" behindDoc="0" locked="0" layoutInCell="1" allowOverlap="1" wp14:anchorId="3BC58771" wp14:editId="23E9C32F">
                <wp:simplePos x="0" y="0"/>
                <wp:positionH relativeFrom="column">
                  <wp:posOffset>-180753</wp:posOffset>
                </wp:positionH>
                <wp:positionV relativeFrom="paragraph">
                  <wp:posOffset>-636</wp:posOffset>
                </wp:positionV>
                <wp:extent cx="914400" cy="10792047"/>
                <wp:effectExtent l="0" t="0" r="0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1079204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33C574" w14:textId="77777777" w:rsidR="006D534B" w:rsidRDefault="006D534B">
                            <w:r>
                              <w:t xml:space="preserve">       </w:t>
                            </w:r>
                          </w:p>
                          <w:p w14:paraId="2B2AAE1C" w14:textId="77777777" w:rsidR="006D534B" w:rsidRPr="000D2777" w:rsidRDefault="006D534B" w:rsidP="000D2777">
                            <w:pPr>
                              <w:jc w:val="right"/>
                              <w:rPr>
                                <w:b/>
                              </w:rPr>
                            </w:pPr>
                            <w:r w:rsidRPr="000D2777">
                              <w:rPr>
                                <w:b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58771" id="_x0000_s1027" type="#_x0000_t202" style="position:absolute;margin-left:-14.25pt;margin-top:-.05pt;width:1in;height:849.75pt;z-index:251727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" fillcolor="#a5a5a5 [2092]" stroked="f">
                <v:textbox>
                  <w:txbxContent>
                    <w:p w14:paraId="2633C574" w14:textId="77777777" w:rsidR="006D534B" w:rsidRDefault="006D534B">
                      <w:r>
                        <w:t xml:space="preserve">       </w:t>
                      </w:r>
                    </w:p>
                    <w:p w14:paraId="2B2AAE1C" w14:textId="77777777" w:rsidR="006D534B" w:rsidRPr="000D2777" w:rsidRDefault="006D534B" w:rsidP="000D2777">
                      <w:pPr>
                        <w:jc w:val="right"/>
                        <w:rPr>
                          <w:b/>
                        </w:rPr>
                      </w:pPr>
                      <w:r w:rsidRPr="000D2777">
                        <w:rPr>
                          <w:b/>
                        </w:rPr>
                        <w:t xml:space="preserve">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45B2F86E" w14:textId="77777777" w:rsidR="002371B1" w:rsidRPr="002371B1" w:rsidRDefault="00ED22B6" w:rsidP="002371B1">
      <w:r w:rsidRPr="00ED22B6">
        <w:rPr>
          <w:b/>
          <w:noProof/>
          <w:lang w:eastAsia="en-GB"/>
        </w:rPr>
        <w:drawing>
          <wp:anchor distT="0" distB="0" distL="114300" distR="114300" simplePos="0" relativeHeight="251728384" behindDoc="0" locked="0" layoutInCell="1" allowOverlap="1" wp14:anchorId="59F1A057" wp14:editId="25A10146">
            <wp:simplePos x="0" y="0"/>
            <wp:positionH relativeFrom="column">
              <wp:posOffset>180251</wp:posOffset>
            </wp:positionH>
            <wp:positionV relativeFrom="paragraph">
              <wp:posOffset>81679</wp:posOffset>
            </wp:positionV>
            <wp:extent cx="648335" cy="30861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08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F15BD0" w14:textId="77777777" w:rsidR="002371B1" w:rsidRPr="002371B1" w:rsidRDefault="002371B1" w:rsidP="002371B1"/>
    <w:p w14:paraId="2F5C422F" w14:textId="77777777" w:rsidR="002371B1" w:rsidRPr="002371B1" w:rsidRDefault="002371B1" w:rsidP="002371B1"/>
    <w:p w14:paraId="0163D63A" w14:textId="77777777" w:rsidR="002371B1" w:rsidRPr="002371B1" w:rsidRDefault="002371B1" w:rsidP="002371B1"/>
    <w:p w14:paraId="6E1E17AE" w14:textId="77777777" w:rsidR="002371B1" w:rsidRPr="002371B1" w:rsidRDefault="002371B1" w:rsidP="002371B1"/>
    <w:p w14:paraId="137F594A" w14:textId="77777777" w:rsidR="002371B1" w:rsidRPr="002371B1" w:rsidRDefault="002371B1" w:rsidP="002371B1"/>
    <w:p w14:paraId="17911A44" w14:textId="77777777" w:rsidR="002371B1" w:rsidRPr="002371B1" w:rsidRDefault="002371B1" w:rsidP="002371B1"/>
    <w:p w14:paraId="34A966E4" w14:textId="77777777" w:rsidR="002371B1" w:rsidRPr="002371B1" w:rsidRDefault="002371B1" w:rsidP="002371B1"/>
    <w:p w14:paraId="61DCF78B" w14:textId="77777777" w:rsidR="002371B1" w:rsidRPr="002371B1" w:rsidRDefault="002371B1" w:rsidP="002371B1"/>
    <w:p w14:paraId="75116A9B" w14:textId="77777777" w:rsidR="002371B1" w:rsidRPr="002371B1" w:rsidRDefault="002371B1" w:rsidP="002371B1"/>
    <w:p w14:paraId="3833B7B7" w14:textId="77777777" w:rsidR="002371B1" w:rsidRPr="002371B1" w:rsidRDefault="002371B1" w:rsidP="002371B1"/>
    <w:p w14:paraId="331BC79D" w14:textId="77777777" w:rsidR="002371B1" w:rsidRPr="002371B1" w:rsidRDefault="002371B1" w:rsidP="002371B1"/>
    <w:p w14:paraId="4BC5AD99" w14:textId="77777777" w:rsidR="002371B1" w:rsidRPr="002371B1" w:rsidRDefault="002371B1" w:rsidP="002371B1"/>
    <w:p w14:paraId="79A19F12" w14:textId="77777777" w:rsidR="002371B1" w:rsidRPr="002371B1" w:rsidRDefault="002371B1" w:rsidP="002371B1"/>
    <w:p w14:paraId="4860633C" w14:textId="77777777" w:rsidR="002371B1" w:rsidRPr="002371B1" w:rsidRDefault="002371B1" w:rsidP="002371B1"/>
    <w:p w14:paraId="34CBCBA4" w14:textId="77777777" w:rsidR="002371B1" w:rsidRPr="002371B1" w:rsidRDefault="002371B1" w:rsidP="002371B1"/>
    <w:p w14:paraId="09501A10" w14:textId="77777777" w:rsidR="002371B1" w:rsidRDefault="002371B1" w:rsidP="002371B1">
      <w:pPr>
        <w:tabs>
          <w:tab w:val="left" w:pos="2458"/>
        </w:tabs>
      </w:pPr>
      <w:r>
        <w:tab/>
      </w:r>
    </w:p>
    <w:p w14:paraId="6104963A" w14:textId="77777777" w:rsidR="002371B1" w:rsidRDefault="002371B1">
      <w:r>
        <w:br w:type="page"/>
      </w:r>
    </w:p>
    <w:tbl>
      <w:tblPr>
        <w:tblStyle w:val="TableGrid"/>
        <w:tblW w:w="12031" w:type="dxa"/>
        <w:tblInd w:w="421" w:type="dxa"/>
        <w:tblLook w:val="04A0" w:firstRow="1" w:lastRow="0" w:firstColumn="1" w:lastColumn="0" w:noHBand="0" w:noVBand="1"/>
      </w:tblPr>
      <w:tblGrid>
        <w:gridCol w:w="1021"/>
        <w:gridCol w:w="191"/>
        <w:gridCol w:w="80"/>
        <w:gridCol w:w="117"/>
        <w:gridCol w:w="8"/>
        <w:gridCol w:w="663"/>
        <w:gridCol w:w="23"/>
        <w:gridCol w:w="9"/>
        <w:gridCol w:w="176"/>
        <w:gridCol w:w="457"/>
        <w:gridCol w:w="6"/>
        <w:gridCol w:w="89"/>
        <w:gridCol w:w="141"/>
        <w:gridCol w:w="70"/>
        <w:gridCol w:w="324"/>
        <w:gridCol w:w="43"/>
        <w:gridCol w:w="8"/>
        <w:gridCol w:w="23"/>
        <w:gridCol w:w="212"/>
        <w:gridCol w:w="612"/>
        <w:gridCol w:w="486"/>
        <w:gridCol w:w="39"/>
        <w:gridCol w:w="13"/>
        <w:gridCol w:w="10"/>
        <w:gridCol w:w="529"/>
        <w:gridCol w:w="914"/>
        <w:gridCol w:w="379"/>
        <w:gridCol w:w="277"/>
        <w:gridCol w:w="14"/>
        <w:gridCol w:w="13"/>
        <w:gridCol w:w="46"/>
        <w:gridCol w:w="409"/>
        <w:gridCol w:w="319"/>
        <w:gridCol w:w="43"/>
        <w:gridCol w:w="62"/>
        <w:gridCol w:w="144"/>
        <w:gridCol w:w="11"/>
        <w:gridCol w:w="2225"/>
        <w:gridCol w:w="1323"/>
        <w:gridCol w:w="34"/>
        <w:gridCol w:w="19"/>
        <w:gridCol w:w="17"/>
        <w:gridCol w:w="30"/>
        <w:gridCol w:w="17"/>
        <w:gridCol w:w="33"/>
        <w:gridCol w:w="26"/>
        <w:gridCol w:w="18"/>
        <w:gridCol w:w="31"/>
        <w:gridCol w:w="9"/>
        <w:gridCol w:w="23"/>
        <w:gridCol w:w="76"/>
        <w:gridCol w:w="75"/>
        <w:gridCol w:w="28"/>
        <w:gridCol w:w="66"/>
      </w:tblGrid>
      <w:tr w:rsidR="00050B68" w14:paraId="457968ED" w14:textId="77777777" w:rsidTr="006D534B">
        <w:trPr>
          <w:gridAfter w:val="9"/>
          <w:wAfter w:w="352" w:type="dxa"/>
          <w:trHeight w:val="624"/>
        </w:trPr>
        <w:tc>
          <w:tcPr>
            <w:tcW w:w="10206" w:type="dxa"/>
            <w:gridSpan w:val="38"/>
            <w:tcBorders>
              <w:top w:val="nil"/>
              <w:left w:val="nil"/>
              <w:bottom w:val="single" w:sz="18" w:space="0" w:color="000000" w:themeColor="text1"/>
              <w:right w:val="single" w:sz="24" w:space="0" w:color="000000" w:themeColor="text1"/>
            </w:tcBorders>
            <w:vAlign w:val="bottom"/>
          </w:tcPr>
          <w:p w14:paraId="080414AD" w14:textId="77777777" w:rsidR="0084492C" w:rsidRDefault="0084492C" w:rsidP="00890634">
            <w:pPr>
              <w:rPr>
                <w:b/>
                <w:bCs/>
                <w:color w:val="000000"/>
                <w:spacing w:val="-1"/>
                <w:sz w:val="19"/>
                <w:szCs w:val="19"/>
              </w:rPr>
            </w:pPr>
          </w:p>
          <w:p w14:paraId="1F99F004" w14:textId="77777777" w:rsidR="006D534B" w:rsidRDefault="006D534B" w:rsidP="00890634">
            <w:pPr>
              <w:rPr>
                <w:b/>
                <w:bCs/>
                <w:color w:val="000000"/>
                <w:spacing w:val="-1"/>
                <w:sz w:val="19"/>
                <w:szCs w:val="19"/>
              </w:rPr>
            </w:pPr>
          </w:p>
          <w:p w14:paraId="6F9981A6" w14:textId="77777777" w:rsidR="006D534B" w:rsidRDefault="006D534B" w:rsidP="00890634"/>
        </w:tc>
        <w:tc>
          <w:tcPr>
            <w:tcW w:w="1473" w:type="dxa"/>
            <w:gridSpan w:val="7"/>
            <w:tcBorders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6F0F9FFC" w14:textId="77777777" w:rsidR="0084492C" w:rsidRDefault="0084492C" w:rsidP="002371B1">
            <w:pPr>
              <w:tabs>
                <w:tab w:val="left" w:pos="2458"/>
              </w:tabs>
            </w:pPr>
          </w:p>
        </w:tc>
      </w:tr>
      <w:tr w:rsidR="00D03717" w14:paraId="2B000CDE" w14:textId="77777777" w:rsidTr="006D534B">
        <w:trPr>
          <w:gridAfter w:val="2"/>
          <w:wAfter w:w="94" w:type="dxa"/>
          <w:trHeight w:val="351"/>
        </w:trPr>
        <w:tc>
          <w:tcPr>
            <w:tcW w:w="2981" w:type="dxa"/>
            <w:gridSpan w:val="13"/>
            <w:tcBorders>
              <w:top w:val="single" w:sz="18" w:space="0" w:color="000000" w:themeColor="text1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5DBB38F8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2"/>
                <w:sz w:val="21"/>
                <w:szCs w:val="21"/>
              </w:rPr>
              <w:t>Almoner's Name</w:t>
            </w:r>
            <w:r w:rsidRPr="00F36D9C">
              <w:rPr>
                <w:color w:val="000000"/>
                <w:spacing w:val="-2"/>
                <w:sz w:val="16"/>
                <w:szCs w:val="16"/>
              </w:rPr>
              <w:t xml:space="preserve"> </w:t>
            </w:r>
            <w:r w:rsidRPr="00F36D9C">
              <w:rPr>
                <w:smallCaps/>
                <w:color w:val="000000"/>
                <w:spacing w:val="-2"/>
                <w:sz w:val="16"/>
                <w:szCs w:val="16"/>
              </w:rPr>
              <w:t>(block letters)</w:t>
            </w:r>
          </w:p>
        </w:tc>
        <w:tc>
          <w:tcPr>
            <w:tcW w:w="7225" w:type="dxa"/>
            <w:gridSpan w:val="25"/>
            <w:tcBorders>
              <w:top w:val="single" w:sz="18" w:space="0" w:color="000000" w:themeColor="text1"/>
              <w:left w:val="nil"/>
              <w:right w:val="single" w:sz="24" w:space="0" w:color="000000" w:themeColor="text1"/>
            </w:tcBorders>
            <w:vAlign w:val="center"/>
          </w:tcPr>
          <w:p w14:paraId="72855902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731" w:type="dxa"/>
            <w:gridSpan w:val="14"/>
            <w:tcBorders>
              <w:top w:val="single" w:sz="18" w:space="0" w:color="auto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00B4968B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7B38F04D" w14:textId="77777777" w:rsidTr="006D534B">
        <w:trPr>
          <w:gridAfter w:val="16"/>
          <w:wAfter w:w="1825" w:type="dxa"/>
          <w:trHeight w:val="351"/>
        </w:trPr>
        <w:tc>
          <w:tcPr>
            <w:tcW w:w="1021" w:type="dxa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3BFA673C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"/>
                <w:sz w:val="21"/>
                <w:szCs w:val="21"/>
              </w:rPr>
              <w:t>Address</w:t>
            </w:r>
          </w:p>
        </w:tc>
        <w:tc>
          <w:tcPr>
            <w:tcW w:w="9185" w:type="dxa"/>
            <w:gridSpan w:val="37"/>
            <w:tcBorders>
              <w:top w:val="nil"/>
              <w:left w:val="nil"/>
              <w:right w:val="single" w:sz="24" w:space="0" w:color="000000" w:themeColor="text1"/>
            </w:tcBorders>
            <w:vAlign w:val="center"/>
          </w:tcPr>
          <w:p w14:paraId="10572BD3" w14:textId="77777777" w:rsidR="00D03717" w:rsidRDefault="00D03717" w:rsidP="00D03717">
            <w:pPr>
              <w:tabs>
                <w:tab w:val="left" w:pos="2458"/>
              </w:tabs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D03717" w14:paraId="6E829C87" w14:textId="77777777" w:rsidTr="006D534B">
        <w:trPr>
          <w:gridAfter w:val="9"/>
          <w:wAfter w:w="352" w:type="dxa"/>
          <w:trHeight w:val="351"/>
        </w:trPr>
        <w:tc>
          <w:tcPr>
            <w:tcW w:w="6264" w:type="dxa"/>
            <w:gridSpan w:val="26"/>
            <w:tcBorders>
              <w:top w:val="nil"/>
              <w:left w:val="single" w:sz="18" w:space="0" w:color="000000" w:themeColor="text1"/>
              <w:right w:val="nil"/>
            </w:tcBorders>
            <w:vAlign w:val="center"/>
          </w:tcPr>
          <w:p w14:paraId="5267B215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6F27B00F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5"/>
                <w:sz w:val="21"/>
                <w:szCs w:val="21"/>
              </w:rPr>
              <w:t>Postcode</w:t>
            </w:r>
          </w:p>
        </w:tc>
        <w:tc>
          <w:tcPr>
            <w:tcW w:w="2804" w:type="dxa"/>
            <w:gridSpan w:val="6"/>
            <w:tcBorders>
              <w:left w:val="nil"/>
              <w:right w:val="single" w:sz="24" w:space="0" w:color="000000" w:themeColor="text1"/>
            </w:tcBorders>
            <w:vAlign w:val="center"/>
          </w:tcPr>
          <w:p w14:paraId="609A26E2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14D29AA0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3825DA80" w14:textId="77777777" w:rsidTr="006D534B">
        <w:trPr>
          <w:gridAfter w:val="6"/>
          <w:wAfter w:w="277" w:type="dxa"/>
          <w:trHeight w:val="351"/>
        </w:trPr>
        <w:tc>
          <w:tcPr>
            <w:tcW w:w="1409" w:type="dxa"/>
            <w:gridSpan w:val="4"/>
            <w:tcBorders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23BBCDEC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(H)</w:t>
            </w:r>
          </w:p>
        </w:tc>
        <w:tc>
          <w:tcPr>
            <w:tcW w:w="2009" w:type="dxa"/>
            <w:gridSpan w:val="12"/>
            <w:tcBorders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6D79958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80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4822B12A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(W)</w:t>
            </w:r>
          </w:p>
        </w:tc>
        <w:tc>
          <w:tcPr>
            <w:tcW w:w="2136" w:type="dxa"/>
            <w:gridSpan w:val="7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5F37D2F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3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16679E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Mobile</w:t>
            </w:r>
          </w:p>
        </w:tc>
        <w:tc>
          <w:tcPr>
            <w:tcW w:w="2236" w:type="dxa"/>
            <w:gridSpan w:val="2"/>
            <w:tcBorders>
              <w:left w:val="nil"/>
              <w:bottom w:val="single" w:sz="4" w:space="0" w:color="000000" w:themeColor="text1"/>
              <w:right w:val="single" w:sz="24" w:space="0" w:color="000000" w:themeColor="text1"/>
            </w:tcBorders>
            <w:vAlign w:val="center"/>
          </w:tcPr>
          <w:p w14:paraId="0B91CF79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48" w:type="dxa"/>
            <w:gridSpan w:val="10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73D11BD6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454648BD" w14:textId="77777777" w:rsidTr="006D534B">
        <w:trPr>
          <w:trHeight w:val="351"/>
        </w:trPr>
        <w:tc>
          <w:tcPr>
            <w:tcW w:w="2840" w:type="dxa"/>
            <w:gridSpan w:val="12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1F3C40C9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 xml:space="preserve">e-mail address  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(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>Personal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)</w:t>
            </w:r>
          </w:p>
        </w:tc>
        <w:tc>
          <w:tcPr>
            <w:tcW w:w="7366" w:type="dxa"/>
            <w:gridSpan w:val="26"/>
            <w:tcBorders>
              <w:top w:val="nil"/>
              <w:left w:val="nil"/>
              <w:bottom w:val="single" w:sz="4" w:space="0" w:color="000000" w:themeColor="text1"/>
              <w:right w:val="single" w:sz="24" w:space="0" w:color="000000" w:themeColor="text1"/>
            </w:tcBorders>
            <w:vAlign w:val="center"/>
          </w:tcPr>
          <w:p w14:paraId="658E2227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825" w:type="dxa"/>
            <w:gridSpan w:val="16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18C128C8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C3405" w14:paraId="51A5E6EE" w14:textId="77777777" w:rsidTr="006D534B">
        <w:trPr>
          <w:trHeight w:val="351"/>
        </w:trPr>
        <w:tc>
          <w:tcPr>
            <w:tcW w:w="2840" w:type="dxa"/>
            <w:gridSpan w:val="12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34614A76" w14:textId="77777777" w:rsidR="00DC3405" w:rsidRDefault="005B2D1B" w:rsidP="00D03717">
            <w:pPr>
              <w:tabs>
                <w:tab w:val="left" w:pos="2458"/>
              </w:tabs>
              <w:rPr>
                <w:color w:val="000000"/>
                <w:spacing w:val="-2"/>
                <w:sz w:val="21"/>
                <w:szCs w:val="21"/>
              </w:rPr>
            </w:pPr>
            <w:r>
              <w:rPr>
                <w:i/>
                <w:color w:val="000000"/>
                <w:spacing w:val="-2"/>
                <w:sz w:val="19"/>
                <w:szCs w:val="21"/>
              </w:rPr>
              <w:t xml:space="preserve">                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(Lodge)</w:t>
            </w:r>
          </w:p>
        </w:tc>
        <w:tc>
          <w:tcPr>
            <w:tcW w:w="7366" w:type="dxa"/>
            <w:gridSpan w:val="26"/>
            <w:tcBorders>
              <w:top w:val="single" w:sz="4" w:space="0" w:color="000000" w:themeColor="text1"/>
              <w:left w:val="nil"/>
              <w:bottom w:val="nil"/>
              <w:right w:val="single" w:sz="24" w:space="0" w:color="000000" w:themeColor="text1"/>
            </w:tcBorders>
            <w:vAlign w:val="center"/>
          </w:tcPr>
          <w:p w14:paraId="13725581" w14:textId="77777777" w:rsidR="00DC3405" w:rsidRDefault="00D809C0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825" w:type="dxa"/>
            <w:gridSpan w:val="16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2446F807" w14:textId="77777777" w:rsidR="00DC3405" w:rsidRDefault="00DC3405" w:rsidP="00D03717">
            <w:pPr>
              <w:tabs>
                <w:tab w:val="left" w:pos="2458"/>
              </w:tabs>
            </w:pPr>
          </w:p>
        </w:tc>
      </w:tr>
      <w:tr w:rsidR="00D03717" w14:paraId="24CB1836" w14:textId="77777777" w:rsidTr="006D534B">
        <w:trPr>
          <w:gridAfter w:val="1"/>
          <w:wAfter w:w="66" w:type="dxa"/>
          <w:trHeight w:val="351"/>
        </w:trPr>
        <w:tc>
          <w:tcPr>
            <w:tcW w:w="3661" w:type="dxa"/>
            <w:gridSpan w:val="19"/>
            <w:tcBorders>
              <w:top w:val="single" w:sz="18" w:space="0" w:color="000000" w:themeColor="text1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64990FC0" w14:textId="77777777" w:rsidR="00D03717" w:rsidRDefault="006D534B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E00B0A">
              <w:rPr>
                <w:noProof/>
                <w:color w:val="000000"/>
                <w:spacing w:val="-2"/>
                <w:sz w:val="19"/>
                <w:szCs w:val="21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38624" behindDoc="0" locked="0" layoutInCell="1" allowOverlap="1" wp14:anchorId="2CBAA1D6" wp14:editId="0EDF6C8E">
                      <wp:simplePos x="0" y="0"/>
                      <wp:positionH relativeFrom="column">
                        <wp:posOffset>-74930</wp:posOffset>
                      </wp:positionH>
                      <wp:positionV relativeFrom="page">
                        <wp:posOffset>-299720</wp:posOffset>
                      </wp:positionV>
                      <wp:extent cx="752475" cy="298450"/>
                      <wp:effectExtent l="0" t="0" r="0" b="635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98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B761FF" w14:textId="77777777" w:rsidR="006D534B" w:rsidRDefault="006D534B" w:rsidP="005B2D1B">
                                  <w:r w:rsidRPr="00FE1EC1">
                                    <w:rPr>
                                      <w:i/>
                                      <w:color w:val="000000"/>
                                      <w:spacing w:val="-2"/>
                                      <w:sz w:val="19"/>
                                      <w:szCs w:val="21"/>
                                    </w:rPr>
                                    <w:t>lowercase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BAA1D6" id="_x0000_s1028" type="#_x0000_t202" style="position:absolute;margin-left:-5.9pt;margin-top:-23.6pt;width:59.25pt;height:23.5pt;z-index:251738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" filled="f" stroked="f">
                      <v:textbox>
                        <w:txbxContent>
                          <w:p w14:paraId="30B761FF" w14:textId="77777777" w:rsidR="006D534B" w:rsidRDefault="006D534B" w:rsidP="005B2D1B">
                            <w:r w:rsidRPr="00FE1EC1">
                              <w:rPr>
                                <w:i/>
                                <w:color w:val="000000"/>
                                <w:spacing w:val="-2"/>
                                <w:sz w:val="19"/>
                                <w:szCs w:val="21"/>
                              </w:rPr>
                              <w:t>lowercase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D03717" w:rsidRPr="00B010AD">
              <w:rPr>
                <w:color w:val="000000"/>
                <w:spacing w:val="-2"/>
                <w:sz w:val="21"/>
                <w:szCs w:val="21"/>
              </w:rPr>
              <w:t xml:space="preserve">Charity Steward's Name </w:t>
            </w:r>
            <w:r w:rsidR="00D03717" w:rsidRPr="00F36D9C">
              <w:rPr>
                <w:smallCaps/>
                <w:color w:val="000000"/>
                <w:spacing w:val="-2"/>
                <w:sz w:val="16"/>
                <w:szCs w:val="16"/>
              </w:rPr>
              <w:t>(block letters)</w:t>
            </w:r>
          </w:p>
        </w:tc>
        <w:tc>
          <w:tcPr>
            <w:tcW w:w="6545" w:type="dxa"/>
            <w:gridSpan w:val="19"/>
            <w:tcBorders>
              <w:top w:val="single" w:sz="18" w:space="0" w:color="000000" w:themeColor="text1"/>
              <w:left w:val="nil"/>
              <w:right w:val="single" w:sz="24" w:space="0" w:color="000000" w:themeColor="text1"/>
            </w:tcBorders>
            <w:vAlign w:val="center"/>
          </w:tcPr>
          <w:p w14:paraId="5EFE2A0A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759" w:type="dxa"/>
            <w:gridSpan w:val="15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579FB40C" w14:textId="77777777" w:rsidR="00D03717" w:rsidRDefault="00D03717" w:rsidP="00D03717">
            <w:pPr>
              <w:tabs>
                <w:tab w:val="left" w:pos="2458"/>
              </w:tabs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32480" behindDoc="0" locked="0" layoutInCell="1" allowOverlap="1" wp14:anchorId="2C5446F3" wp14:editId="38329711">
                      <wp:simplePos x="0" y="0"/>
                      <wp:positionH relativeFrom="column">
                        <wp:posOffset>-49781</wp:posOffset>
                      </wp:positionH>
                      <wp:positionV relativeFrom="paragraph">
                        <wp:posOffset>-1890011</wp:posOffset>
                      </wp:positionV>
                      <wp:extent cx="988695" cy="2243455"/>
                      <wp:effectExtent l="0" t="0" r="1905" b="444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8695" cy="22434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C40898" w14:textId="77777777" w:rsidR="006D534B" w:rsidRDefault="006D534B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5446F3" id="_x0000_s1029" type="#_x0000_t202" style="position:absolute;margin-left:-3.9pt;margin-top:-148.8pt;width:77.85pt;height:176.65pt;z-index:251732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" fillcolor="#a5a5a5 [2092]" stroked="f">
                      <v:textbox>
                        <w:txbxContent>
                          <w:p w14:paraId="10C40898" w14:textId="77777777" w:rsidR="006D534B" w:rsidRDefault="006D534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03717" w14:paraId="5A8F7956" w14:textId="77777777" w:rsidTr="006D534B">
        <w:trPr>
          <w:gridAfter w:val="9"/>
          <w:wAfter w:w="352" w:type="dxa"/>
          <w:trHeight w:val="351"/>
        </w:trPr>
        <w:tc>
          <w:tcPr>
            <w:tcW w:w="1021" w:type="dxa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1E6CA005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"/>
                <w:sz w:val="21"/>
                <w:szCs w:val="21"/>
              </w:rPr>
              <w:t>Address</w:t>
            </w:r>
          </w:p>
        </w:tc>
        <w:tc>
          <w:tcPr>
            <w:tcW w:w="9185" w:type="dxa"/>
            <w:gridSpan w:val="37"/>
            <w:tcBorders>
              <w:top w:val="nil"/>
              <w:left w:val="nil"/>
              <w:right w:val="single" w:sz="24" w:space="0" w:color="000000" w:themeColor="text1"/>
            </w:tcBorders>
            <w:vAlign w:val="center"/>
          </w:tcPr>
          <w:p w14:paraId="48438F78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 w:val="restart"/>
            <w:tcBorders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62E3DC83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564FF47B" w14:textId="77777777" w:rsidTr="006D534B">
        <w:trPr>
          <w:gridAfter w:val="9"/>
          <w:wAfter w:w="352" w:type="dxa"/>
          <w:trHeight w:val="351"/>
        </w:trPr>
        <w:tc>
          <w:tcPr>
            <w:tcW w:w="6264" w:type="dxa"/>
            <w:gridSpan w:val="26"/>
            <w:tcBorders>
              <w:top w:val="nil"/>
              <w:left w:val="single" w:sz="18" w:space="0" w:color="000000" w:themeColor="text1"/>
              <w:right w:val="nil"/>
            </w:tcBorders>
            <w:vAlign w:val="center"/>
          </w:tcPr>
          <w:p w14:paraId="4D2EB9B9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1497D41D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5"/>
                <w:sz w:val="21"/>
                <w:szCs w:val="21"/>
              </w:rPr>
              <w:t>Postcode</w:t>
            </w:r>
          </w:p>
        </w:tc>
        <w:tc>
          <w:tcPr>
            <w:tcW w:w="2804" w:type="dxa"/>
            <w:gridSpan w:val="6"/>
            <w:tcBorders>
              <w:left w:val="nil"/>
              <w:right w:val="single" w:sz="24" w:space="0" w:color="000000" w:themeColor="text1"/>
            </w:tcBorders>
            <w:vAlign w:val="center"/>
          </w:tcPr>
          <w:p w14:paraId="1FB11136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/>
            <w:tcBorders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66EE12B1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15B4F3E8" w14:textId="77777777" w:rsidTr="006D534B">
        <w:trPr>
          <w:gridAfter w:val="5"/>
          <w:wAfter w:w="268" w:type="dxa"/>
          <w:trHeight w:val="351"/>
        </w:trPr>
        <w:tc>
          <w:tcPr>
            <w:tcW w:w="1417" w:type="dxa"/>
            <w:gridSpan w:val="5"/>
            <w:tcBorders>
              <w:left w:val="single" w:sz="18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462E6E7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(H)</w:t>
            </w:r>
          </w:p>
        </w:tc>
        <w:tc>
          <w:tcPr>
            <w:tcW w:w="2009" w:type="dxa"/>
            <w:gridSpan w:val="12"/>
            <w:tcBorders>
              <w:left w:val="nil"/>
              <w:right w:val="nil"/>
            </w:tcBorders>
            <w:vAlign w:val="center"/>
          </w:tcPr>
          <w:p w14:paraId="71410C0C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85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67782A48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(W)</w:t>
            </w:r>
          </w:p>
        </w:tc>
        <w:tc>
          <w:tcPr>
            <w:tcW w:w="2136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07FB0B2A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3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E7F92A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Mobile</w:t>
            </w:r>
          </w:p>
        </w:tc>
        <w:tc>
          <w:tcPr>
            <w:tcW w:w="2225" w:type="dxa"/>
            <w:tcBorders>
              <w:left w:val="nil"/>
              <w:bottom w:val="single" w:sz="4" w:space="0" w:color="000000"/>
              <w:right w:val="single" w:sz="24" w:space="0" w:color="000000" w:themeColor="text1"/>
            </w:tcBorders>
            <w:vAlign w:val="center"/>
          </w:tcPr>
          <w:p w14:paraId="124E8EDC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57" w:type="dxa"/>
            <w:gridSpan w:val="11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6ACB5627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32D51DCC" w14:textId="77777777" w:rsidTr="006D534B">
        <w:trPr>
          <w:gridAfter w:val="3"/>
          <w:wAfter w:w="169" w:type="dxa"/>
          <w:trHeight w:val="351"/>
        </w:trPr>
        <w:tc>
          <w:tcPr>
            <w:tcW w:w="2751" w:type="dxa"/>
            <w:gridSpan w:val="11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59FDC7BF" w14:textId="77777777" w:rsidR="00D03717" w:rsidRDefault="00D03717" w:rsidP="005B2D1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 xml:space="preserve">e-mail address   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(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>Personal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)</w:t>
            </w:r>
          </w:p>
        </w:tc>
        <w:tc>
          <w:tcPr>
            <w:tcW w:w="7455" w:type="dxa"/>
            <w:gridSpan w:val="27"/>
            <w:tcBorders>
              <w:top w:val="nil"/>
              <w:left w:val="nil"/>
              <w:bottom w:val="single" w:sz="4" w:space="0" w:color="000000" w:themeColor="text1"/>
              <w:right w:val="single" w:sz="24" w:space="0" w:color="000000" w:themeColor="text1"/>
            </w:tcBorders>
            <w:vAlign w:val="center"/>
          </w:tcPr>
          <w:p w14:paraId="77E4DAA0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56" w:type="dxa"/>
            <w:gridSpan w:val="13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21A43013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C3405" w14:paraId="32989776" w14:textId="77777777" w:rsidTr="006D534B">
        <w:trPr>
          <w:gridAfter w:val="3"/>
          <w:wAfter w:w="169" w:type="dxa"/>
          <w:trHeight w:val="351"/>
        </w:trPr>
        <w:tc>
          <w:tcPr>
            <w:tcW w:w="2751" w:type="dxa"/>
            <w:gridSpan w:val="11"/>
            <w:tcBorders>
              <w:top w:val="nil"/>
              <w:left w:val="single" w:sz="18" w:space="0" w:color="000000" w:themeColor="text1"/>
              <w:bottom w:val="single" w:sz="18" w:space="0" w:color="000000"/>
              <w:right w:val="nil"/>
            </w:tcBorders>
            <w:vAlign w:val="center"/>
          </w:tcPr>
          <w:p w14:paraId="34E4ED3B" w14:textId="77777777" w:rsidR="00DC3405" w:rsidRDefault="005B2D1B" w:rsidP="00D03717">
            <w:pPr>
              <w:tabs>
                <w:tab w:val="left" w:pos="2458"/>
              </w:tabs>
              <w:rPr>
                <w:color w:val="000000"/>
                <w:spacing w:val="-2"/>
                <w:sz w:val="21"/>
                <w:szCs w:val="21"/>
              </w:rPr>
            </w:pPr>
            <w:r>
              <w:rPr>
                <w:i/>
                <w:color w:val="000000"/>
                <w:spacing w:val="-2"/>
                <w:sz w:val="19"/>
                <w:szCs w:val="21"/>
              </w:rPr>
              <w:t xml:space="preserve">                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(Lodge)</w:t>
            </w:r>
          </w:p>
        </w:tc>
        <w:tc>
          <w:tcPr>
            <w:tcW w:w="7455" w:type="dxa"/>
            <w:gridSpan w:val="27"/>
            <w:tcBorders>
              <w:top w:val="single" w:sz="4" w:space="0" w:color="000000" w:themeColor="text1"/>
              <w:left w:val="nil"/>
              <w:right w:val="single" w:sz="24" w:space="0" w:color="000000" w:themeColor="text1"/>
            </w:tcBorders>
            <w:vAlign w:val="center"/>
          </w:tcPr>
          <w:p w14:paraId="4D6DCD45" w14:textId="77777777" w:rsidR="00DC3405" w:rsidRDefault="00D809C0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56" w:type="dxa"/>
            <w:gridSpan w:val="13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0868ABEF" w14:textId="77777777" w:rsidR="00DC3405" w:rsidRDefault="00DC3405" w:rsidP="00D03717">
            <w:pPr>
              <w:tabs>
                <w:tab w:val="left" w:pos="2458"/>
              </w:tabs>
            </w:pPr>
          </w:p>
        </w:tc>
      </w:tr>
      <w:tr w:rsidR="006D534B" w14:paraId="0980AF43" w14:textId="77777777" w:rsidTr="006D534B">
        <w:trPr>
          <w:gridAfter w:val="1"/>
          <w:wAfter w:w="66" w:type="dxa"/>
          <w:trHeight w:val="351"/>
        </w:trPr>
        <w:tc>
          <w:tcPr>
            <w:tcW w:w="3661" w:type="dxa"/>
            <w:gridSpan w:val="19"/>
            <w:tcBorders>
              <w:top w:val="single" w:sz="18" w:space="0" w:color="000000" w:themeColor="text1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22F76715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E00B0A">
              <w:rPr>
                <w:noProof/>
                <w:color w:val="000000"/>
                <w:spacing w:val="-2"/>
                <w:sz w:val="19"/>
                <w:szCs w:val="21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44768" behindDoc="0" locked="0" layoutInCell="1" allowOverlap="1" wp14:anchorId="07DA4943" wp14:editId="5C3939E6">
                      <wp:simplePos x="0" y="0"/>
                      <wp:positionH relativeFrom="column">
                        <wp:posOffset>-62865</wp:posOffset>
                      </wp:positionH>
                      <wp:positionV relativeFrom="page">
                        <wp:posOffset>-316865</wp:posOffset>
                      </wp:positionV>
                      <wp:extent cx="752475" cy="298450"/>
                      <wp:effectExtent l="0" t="0" r="0" b="6350"/>
                      <wp:wrapNone/>
                      <wp:docPr id="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98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8EBD20" w14:textId="77777777" w:rsidR="006D534B" w:rsidRDefault="006D534B" w:rsidP="005B2D1B">
                                  <w:r w:rsidRPr="00FE1EC1">
                                    <w:rPr>
                                      <w:i/>
                                      <w:color w:val="000000"/>
                                      <w:spacing w:val="-2"/>
                                      <w:sz w:val="19"/>
                                      <w:szCs w:val="21"/>
                                    </w:rPr>
                                    <w:t>lowercase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DA4943" id="_x0000_s1030" type="#_x0000_t202" style="position:absolute;margin-left:-4.95pt;margin-top:-24.95pt;width:59.25pt;height:23.5pt;z-index:251744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" filled="f" stroked="f">
                      <v:textbox>
                        <w:txbxContent>
                          <w:p w14:paraId="168EBD20" w14:textId="77777777" w:rsidR="006D534B" w:rsidRDefault="006D534B" w:rsidP="005B2D1B">
                            <w:r w:rsidRPr="00FE1EC1">
                              <w:rPr>
                                <w:i/>
                                <w:color w:val="000000"/>
                                <w:spacing w:val="-2"/>
                                <w:sz w:val="19"/>
                                <w:szCs w:val="21"/>
                              </w:rPr>
                              <w:t>lowercase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>
              <w:rPr>
                <w:color w:val="000000"/>
                <w:spacing w:val="-2"/>
                <w:sz w:val="21"/>
                <w:szCs w:val="21"/>
              </w:rPr>
              <w:t>Treasurer’s</w:t>
            </w:r>
            <w:r w:rsidRPr="00B010AD">
              <w:rPr>
                <w:color w:val="000000"/>
                <w:spacing w:val="-2"/>
                <w:sz w:val="21"/>
                <w:szCs w:val="21"/>
              </w:rPr>
              <w:t xml:space="preserve"> Name </w:t>
            </w:r>
            <w:r w:rsidRPr="00F36D9C">
              <w:rPr>
                <w:smallCaps/>
                <w:color w:val="000000"/>
                <w:spacing w:val="-2"/>
                <w:sz w:val="16"/>
                <w:szCs w:val="16"/>
              </w:rPr>
              <w:t>(block letters)</w:t>
            </w:r>
          </w:p>
        </w:tc>
        <w:tc>
          <w:tcPr>
            <w:tcW w:w="6545" w:type="dxa"/>
            <w:gridSpan w:val="19"/>
            <w:tcBorders>
              <w:top w:val="single" w:sz="18" w:space="0" w:color="000000" w:themeColor="text1"/>
              <w:left w:val="nil"/>
              <w:right w:val="single" w:sz="24" w:space="0" w:color="000000" w:themeColor="text1"/>
            </w:tcBorders>
            <w:vAlign w:val="center"/>
          </w:tcPr>
          <w:p w14:paraId="083A429C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759" w:type="dxa"/>
            <w:gridSpan w:val="15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3E1A1411" w14:textId="77777777" w:rsidR="006D534B" w:rsidRDefault="006D534B" w:rsidP="006D534B">
            <w:pPr>
              <w:tabs>
                <w:tab w:val="left" w:pos="2458"/>
              </w:tabs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42720" behindDoc="0" locked="0" layoutInCell="1" allowOverlap="1" wp14:anchorId="1A6F0CFD" wp14:editId="315216FC">
                      <wp:simplePos x="0" y="0"/>
                      <wp:positionH relativeFrom="column">
                        <wp:posOffset>-49781</wp:posOffset>
                      </wp:positionH>
                      <wp:positionV relativeFrom="paragraph">
                        <wp:posOffset>-1890011</wp:posOffset>
                      </wp:positionV>
                      <wp:extent cx="988695" cy="2243455"/>
                      <wp:effectExtent l="0" t="0" r="1905" b="4445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8695" cy="22434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AAA194" w14:textId="77777777" w:rsidR="006D534B" w:rsidRDefault="006D534B" w:rsidP="006D534B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6F0CFD" id="_x0000_s1031" type="#_x0000_t202" style="position:absolute;margin-left:-3.9pt;margin-top:-148.8pt;width:77.85pt;height:176.65pt;z-index:251742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" fillcolor="#a5a5a5 [2092]" stroked="f">
                      <v:textbox>
                        <w:txbxContent>
                          <w:p w14:paraId="23AAA194" w14:textId="77777777" w:rsidR="006D534B" w:rsidRDefault="006D534B" w:rsidP="006D534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6D534B" w14:paraId="19419BCC" w14:textId="77777777" w:rsidTr="006D534B">
        <w:trPr>
          <w:gridAfter w:val="9"/>
          <w:wAfter w:w="352" w:type="dxa"/>
          <w:trHeight w:val="351"/>
        </w:trPr>
        <w:tc>
          <w:tcPr>
            <w:tcW w:w="1021" w:type="dxa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28D06413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"/>
                <w:sz w:val="21"/>
                <w:szCs w:val="21"/>
              </w:rPr>
              <w:t>Address</w:t>
            </w:r>
          </w:p>
        </w:tc>
        <w:tc>
          <w:tcPr>
            <w:tcW w:w="9185" w:type="dxa"/>
            <w:gridSpan w:val="37"/>
            <w:tcBorders>
              <w:top w:val="nil"/>
              <w:left w:val="nil"/>
              <w:right w:val="single" w:sz="24" w:space="0" w:color="000000" w:themeColor="text1"/>
            </w:tcBorders>
            <w:vAlign w:val="center"/>
          </w:tcPr>
          <w:p w14:paraId="5D9BF25C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 w:val="restart"/>
            <w:tcBorders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42AD9BDF" w14:textId="77777777" w:rsidR="006D534B" w:rsidRDefault="006D534B" w:rsidP="006D534B">
            <w:pPr>
              <w:tabs>
                <w:tab w:val="left" w:pos="2458"/>
              </w:tabs>
            </w:pPr>
          </w:p>
        </w:tc>
      </w:tr>
      <w:tr w:rsidR="006D534B" w14:paraId="3A29A1E9" w14:textId="77777777" w:rsidTr="006D534B">
        <w:trPr>
          <w:gridAfter w:val="9"/>
          <w:wAfter w:w="352" w:type="dxa"/>
          <w:trHeight w:val="351"/>
        </w:trPr>
        <w:tc>
          <w:tcPr>
            <w:tcW w:w="6264" w:type="dxa"/>
            <w:gridSpan w:val="26"/>
            <w:tcBorders>
              <w:top w:val="nil"/>
              <w:left w:val="single" w:sz="18" w:space="0" w:color="000000" w:themeColor="text1"/>
              <w:right w:val="nil"/>
            </w:tcBorders>
            <w:vAlign w:val="center"/>
          </w:tcPr>
          <w:p w14:paraId="0502962A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4F476D73" w14:textId="77777777" w:rsidR="006D534B" w:rsidRPr="001275B4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5"/>
                <w:sz w:val="21"/>
                <w:szCs w:val="21"/>
              </w:rPr>
              <w:t>Postcode</w:t>
            </w:r>
          </w:p>
        </w:tc>
        <w:tc>
          <w:tcPr>
            <w:tcW w:w="2804" w:type="dxa"/>
            <w:gridSpan w:val="6"/>
            <w:tcBorders>
              <w:left w:val="nil"/>
              <w:right w:val="single" w:sz="24" w:space="0" w:color="000000" w:themeColor="text1"/>
            </w:tcBorders>
            <w:vAlign w:val="center"/>
          </w:tcPr>
          <w:p w14:paraId="023EA45B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/>
            <w:tcBorders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3833E6CA" w14:textId="77777777" w:rsidR="006D534B" w:rsidRDefault="006D534B" w:rsidP="006D534B">
            <w:pPr>
              <w:tabs>
                <w:tab w:val="left" w:pos="2458"/>
              </w:tabs>
            </w:pPr>
          </w:p>
        </w:tc>
      </w:tr>
      <w:tr w:rsidR="006D534B" w14:paraId="713AA131" w14:textId="77777777" w:rsidTr="006D534B">
        <w:trPr>
          <w:gridAfter w:val="5"/>
          <w:wAfter w:w="268" w:type="dxa"/>
          <w:trHeight w:val="351"/>
        </w:trPr>
        <w:tc>
          <w:tcPr>
            <w:tcW w:w="1417" w:type="dxa"/>
            <w:gridSpan w:val="5"/>
            <w:tcBorders>
              <w:left w:val="single" w:sz="18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6A353FE8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(H)</w:t>
            </w:r>
          </w:p>
        </w:tc>
        <w:tc>
          <w:tcPr>
            <w:tcW w:w="2009" w:type="dxa"/>
            <w:gridSpan w:val="12"/>
            <w:tcBorders>
              <w:left w:val="nil"/>
              <w:right w:val="nil"/>
            </w:tcBorders>
            <w:vAlign w:val="center"/>
          </w:tcPr>
          <w:p w14:paraId="17E1A670" w14:textId="77777777" w:rsidR="006D534B" w:rsidRPr="001275B4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85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46BAD387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6"/>
                <w:sz w:val="21"/>
                <w:szCs w:val="21"/>
              </w:rPr>
              <w:t>Tel No. (W)</w:t>
            </w:r>
          </w:p>
        </w:tc>
        <w:tc>
          <w:tcPr>
            <w:tcW w:w="2136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0851CEC5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3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75FE2F" w14:textId="77777777" w:rsidR="006D534B" w:rsidRPr="001275B4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Mobile</w:t>
            </w:r>
          </w:p>
        </w:tc>
        <w:tc>
          <w:tcPr>
            <w:tcW w:w="2225" w:type="dxa"/>
            <w:tcBorders>
              <w:left w:val="nil"/>
              <w:bottom w:val="single" w:sz="4" w:space="0" w:color="000000"/>
              <w:right w:val="single" w:sz="24" w:space="0" w:color="000000" w:themeColor="text1"/>
            </w:tcBorders>
            <w:vAlign w:val="center"/>
          </w:tcPr>
          <w:p w14:paraId="5AA527C4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57" w:type="dxa"/>
            <w:gridSpan w:val="11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0CF36A1D" w14:textId="77777777" w:rsidR="006D534B" w:rsidRDefault="006D534B" w:rsidP="006D534B">
            <w:pPr>
              <w:tabs>
                <w:tab w:val="left" w:pos="2458"/>
              </w:tabs>
            </w:pPr>
          </w:p>
        </w:tc>
      </w:tr>
      <w:tr w:rsidR="006D534B" w14:paraId="278C8644" w14:textId="77777777" w:rsidTr="006D534B">
        <w:trPr>
          <w:gridAfter w:val="3"/>
          <w:wAfter w:w="169" w:type="dxa"/>
          <w:trHeight w:val="351"/>
        </w:trPr>
        <w:tc>
          <w:tcPr>
            <w:tcW w:w="2751" w:type="dxa"/>
            <w:gridSpan w:val="11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7146B9A7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 xml:space="preserve">e-mail address   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(</w:t>
            </w:r>
            <w:r>
              <w:rPr>
                <w:color w:val="000000"/>
                <w:spacing w:val="-2"/>
                <w:sz w:val="19"/>
                <w:szCs w:val="21"/>
              </w:rPr>
              <w:t>Personal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)</w:t>
            </w:r>
          </w:p>
        </w:tc>
        <w:tc>
          <w:tcPr>
            <w:tcW w:w="7455" w:type="dxa"/>
            <w:gridSpan w:val="27"/>
            <w:tcBorders>
              <w:top w:val="nil"/>
              <w:left w:val="nil"/>
              <w:bottom w:val="single" w:sz="4" w:space="0" w:color="000000" w:themeColor="text1"/>
              <w:right w:val="single" w:sz="24" w:space="0" w:color="000000" w:themeColor="text1"/>
            </w:tcBorders>
            <w:vAlign w:val="center"/>
          </w:tcPr>
          <w:p w14:paraId="414D2864" w14:textId="77777777" w:rsidR="006D534B" w:rsidRDefault="006D534B" w:rsidP="006D534B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56" w:type="dxa"/>
            <w:gridSpan w:val="13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48134D62" w14:textId="77777777" w:rsidR="006D534B" w:rsidRDefault="006D534B" w:rsidP="006D534B">
            <w:pPr>
              <w:tabs>
                <w:tab w:val="left" w:pos="2458"/>
              </w:tabs>
            </w:pPr>
          </w:p>
        </w:tc>
      </w:tr>
      <w:tr w:rsidR="006D534B" w14:paraId="63312BC5" w14:textId="77777777" w:rsidTr="006D534B">
        <w:trPr>
          <w:gridAfter w:val="3"/>
          <w:wAfter w:w="169" w:type="dxa"/>
          <w:trHeight w:val="351"/>
        </w:trPr>
        <w:tc>
          <w:tcPr>
            <w:tcW w:w="2751" w:type="dxa"/>
            <w:gridSpan w:val="11"/>
            <w:tcBorders>
              <w:top w:val="nil"/>
              <w:left w:val="single" w:sz="18" w:space="0" w:color="000000" w:themeColor="text1"/>
              <w:bottom w:val="single" w:sz="18" w:space="0" w:color="000000"/>
              <w:right w:val="nil"/>
            </w:tcBorders>
            <w:vAlign w:val="center"/>
          </w:tcPr>
          <w:p w14:paraId="55079420" w14:textId="77777777" w:rsidR="006D534B" w:rsidRDefault="006D534B" w:rsidP="006D534B">
            <w:pPr>
              <w:tabs>
                <w:tab w:val="left" w:pos="2458"/>
              </w:tabs>
              <w:rPr>
                <w:color w:val="000000"/>
                <w:spacing w:val="-2"/>
                <w:sz w:val="21"/>
                <w:szCs w:val="21"/>
              </w:rPr>
            </w:pPr>
            <w:r w:rsidRPr="00E00B0A">
              <w:rPr>
                <w:noProof/>
                <w:color w:val="000000"/>
                <w:spacing w:val="-2"/>
                <w:sz w:val="19"/>
                <w:szCs w:val="21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46816" behindDoc="0" locked="0" layoutInCell="1" allowOverlap="1" wp14:anchorId="3548898E" wp14:editId="3AD1D56B">
                      <wp:simplePos x="0" y="0"/>
                      <wp:positionH relativeFrom="column">
                        <wp:posOffset>-64770</wp:posOffset>
                      </wp:positionH>
                      <wp:positionV relativeFrom="page">
                        <wp:posOffset>-44450</wp:posOffset>
                      </wp:positionV>
                      <wp:extent cx="752475" cy="298450"/>
                      <wp:effectExtent l="0" t="0" r="0" b="6350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98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2B4020" w14:textId="77777777" w:rsidR="006D534B" w:rsidRDefault="006D534B" w:rsidP="005B2D1B">
                                  <w:r w:rsidRPr="00FE1EC1">
                                    <w:rPr>
                                      <w:i/>
                                      <w:color w:val="000000"/>
                                      <w:spacing w:val="-2"/>
                                      <w:sz w:val="19"/>
                                      <w:szCs w:val="21"/>
                                    </w:rPr>
                                    <w:t>lowercase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48898E" id="_x0000_s1032" type="#_x0000_t202" style="position:absolute;margin-left:-5.1pt;margin-top:-3.5pt;width:59.25pt;height:23.5pt;z-index:251746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" filled="f" stroked="f">
                      <v:textbox>
                        <w:txbxContent>
                          <w:p w14:paraId="3D2B4020" w14:textId="77777777" w:rsidR="006D534B" w:rsidRDefault="006D534B" w:rsidP="005B2D1B">
                            <w:r w:rsidRPr="00FE1EC1">
                              <w:rPr>
                                <w:i/>
                                <w:color w:val="000000"/>
                                <w:spacing w:val="-2"/>
                                <w:sz w:val="19"/>
                                <w:szCs w:val="21"/>
                              </w:rPr>
                              <w:t>lowercase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>
              <w:rPr>
                <w:i/>
                <w:color w:val="000000"/>
                <w:spacing w:val="-2"/>
                <w:sz w:val="19"/>
                <w:szCs w:val="21"/>
              </w:rPr>
              <w:t xml:space="preserve">                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  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</w:t>
            </w:r>
            <w:r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Pr="00262A44">
              <w:rPr>
                <w:color w:val="000000"/>
                <w:spacing w:val="-2"/>
                <w:sz w:val="19"/>
                <w:szCs w:val="21"/>
              </w:rPr>
              <w:t xml:space="preserve">   (Lodge)</w:t>
            </w:r>
          </w:p>
        </w:tc>
        <w:tc>
          <w:tcPr>
            <w:tcW w:w="7455" w:type="dxa"/>
            <w:gridSpan w:val="27"/>
            <w:tcBorders>
              <w:top w:val="single" w:sz="4" w:space="0" w:color="000000" w:themeColor="text1"/>
              <w:left w:val="nil"/>
              <w:right w:val="single" w:sz="24" w:space="0" w:color="000000" w:themeColor="text1"/>
            </w:tcBorders>
            <w:vAlign w:val="center"/>
          </w:tcPr>
          <w:p w14:paraId="1ECA7D06" w14:textId="77777777" w:rsidR="006D534B" w:rsidRDefault="006D534B" w:rsidP="006D534B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56" w:type="dxa"/>
            <w:gridSpan w:val="13"/>
            <w:tcBorders>
              <w:top w:val="nil"/>
              <w:left w:val="single" w:sz="24" w:space="0" w:color="000000" w:themeColor="text1"/>
              <w:bottom w:val="nil"/>
            </w:tcBorders>
            <w:shd w:val="clear" w:color="auto" w:fill="A6A6A6" w:themeFill="background1" w:themeFillShade="A6"/>
          </w:tcPr>
          <w:p w14:paraId="592B0A26" w14:textId="77777777" w:rsidR="006D534B" w:rsidRDefault="006D534B" w:rsidP="006D534B">
            <w:pPr>
              <w:tabs>
                <w:tab w:val="left" w:pos="2458"/>
              </w:tabs>
            </w:pPr>
          </w:p>
        </w:tc>
      </w:tr>
      <w:tr w:rsidR="00D03717" w14:paraId="3A5732C1" w14:textId="77777777" w:rsidTr="006D534B">
        <w:trPr>
          <w:gridAfter w:val="9"/>
          <w:wAfter w:w="352" w:type="dxa"/>
          <w:trHeight w:val="964"/>
        </w:trPr>
        <w:tc>
          <w:tcPr>
            <w:tcW w:w="10206" w:type="dxa"/>
            <w:gridSpan w:val="38"/>
            <w:tcBorders>
              <w:top w:val="single" w:sz="18" w:space="0" w:color="000000"/>
              <w:left w:val="single" w:sz="18" w:space="0" w:color="000000" w:themeColor="text1"/>
              <w:bottom w:val="nil"/>
              <w:right w:val="single" w:sz="24" w:space="0" w:color="000000"/>
            </w:tcBorders>
            <w:vAlign w:val="center"/>
          </w:tcPr>
          <w:p w14:paraId="706907D8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F36D9C">
              <w:rPr>
                <w:color w:val="000000"/>
                <w:sz w:val="20"/>
                <w:szCs w:val="20"/>
              </w:rPr>
              <w:t xml:space="preserve">We, the undersigned, declare that the Installation Return now completed is a true record of the Installation of the </w:t>
            </w:r>
            <w:r w:rsidRPr="00F36D9C">
              <w:rPr>
                <w:color w:val="000000"/>
                <w:spacing w:val="-2"/>
                <w:sz w:val="20"/>
                <w:szCs w:val="20"/>
              </w:rPr>
              <w:t xml:space="preserve">Master, the Investiture of the Wardens, and of the Past Masters of and in the Lodge who are entitled to attend Grand </w:t>
            </w:r>
            <w:r w:rsidRPr="00F36D9C">
              <w:rPr>
                <w:color w:val="000000"/>
                <w:spacing w:val="-1"/>
                <w:sz w:val="20"/>
                <w:szCs w:val="20"/>
              </w:rPr>
              <w:t>Lodge in accordance with the provisions of Rule 9 of the Book of Constitutions. We also give our agreement to receiving papers from the Grand Lodge of England in electronic format.</w:t>
            </w:r>
          </w:p>
        </w:tc>
        <w:tc>
          <w:tcPr>
            <w:tcW w:w="1473" w:type="dxa"/>
            <w:gridSpan w:val="7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085EDD29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1506F3DE" w14:textId="77777777" w:rsidTr="006D534B">
        <w:trPr>
          <w:gridAfter w:val="15"/>
          <w:wAfter w:w="502" w:type="dxa"/>
          <w:trHeight w:val="567"/>
        </w:trPr>
        <w:tc>
          <w:tcPr>
            <w:tcW w:w="2103" w:type="dxa"/>
            <w:gridSpan w:val="7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bottom"/>
          </w:tcPr>
          <w:p w14:paraId="3E42ED2E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z w:val="21"/>
                <w:szCs w:val="21"/>
              </w:rPr>
              <w:t>Signature of Master</w:t>
            </w:r>
          </w:p>
        </w:tc>
        <w:tc>
          <w:tcPr>
            <w:tcW w:w="8103" w:type="dxa"/>
            <w:gridSpan w:val="31"/>
            <w:tcBorders>
              <w:top w:val="nil"/>
              <w:left w:val="nil"/>
              <w:right w:val="single" w:sz="24" w:space="0" w:color="000000"/>
            </w:tcBorders>
            <w:vAlign w:val="bottom"/>
          </w:tcPr>
          <w:p w14:paraId="2891DA19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7E68C97E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256534D8" w14:textId="77777777" w:rsidTr="006D534B">
        <w:trPr>
          <w:gridAfter w:val="15"/>
          <w:wAfter w:w="502" w:type="dxa"/>
          <w:trHeight w:val="340"/>
        </w:trPr>
        <w:tc>
          <w:tcPr>
            <w:tcW w:w="2112" w:type="dxa"/>
            <w:gridSpan w:val="8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46C64053" w14:textId="77777777" w:rsidR="00D03717" w:rsidRPr="007407FD" w:rsidRDefault="00D03717" w:rsidP="00D03717">
            <w:pPr>
              <w:rPr>
                <w:color w:val="000000"/>
                <w:sz w:val="2"/>
                <w:szCs w:val="21"/>
              </w:rPr>
            </w:pPr>
          </w:p>
          <w:p w14:paraId="3E9E7E3A" w14:textId="77777777" w:rsidR="00D03717" w:rsidRPr="001B3BD0" w:rsidRDefault="00D03717" w:rsidP="00D03717">
            <w:pPr>
              <w:rPr>
                <w:color w:val="FF0000"/>
                <w:sz w:val="14"/>
              </w:rPr>
            </w:pPr>
            <w:r w:rsidRPr="001B3BD0">
              <w:rPr>
                <w:color w:val="FF0000"/>
                <w:sz w:val="14"/>
              </w:rPr>
              <w:t>[Original signature of Maste</w:t>
            </w:r>
            <w:r>
              <w:rPr>
                <w:color w:val="FF0000"/>
                <w:sz w:val="14"/>
              </w:rPr>
              <w:t>r</w:t>
            </w:r>
            <w:r w:rsidRPr="001B3BD0">
              <w:rPr>
                <w:color w:val="FF0000"/>
                <w:sz w:val="14"/>
              </w:rPr>
              <w:t>]</w:t>
            </w:r>
          </w:p>
          <w:p w14:paraId="615D5B3F" w14:textId="77777777" w:rsidR="00D03717" w:rsidRPr="007728E2" w:rsidRDefault="00D03717" w:rsidP="00D03717">
            <w:pPr>
              <w:tabs>
                <w:tab w:val="left" w:pos="2458"/>
              </w:tabs>
              <w:rPr>
                <w:color w:val="000000"/>
                <w:sz w:val="7"/>
                <w:szCs w:val="21"/>
              </w:rPr>
            </w:pPr>
          </w:p>
          <w:p w14:paraId="55827A78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010864">
              <w:rPr>
                <w:color w:val="000000"/>
                <w:sz w:val="21"/>
                <w:szCs w:val="21"/>
              </w:rPr>
              <w:t xml:space="preserve">Name </w:t>
            </w:r>
            <w:r w:rsidRPr="00F36D9C">
              <w:rPr>
                <w:smallCaps/>
                <w:color w:val="000000"/>
                <w:spacing w:val="-2"/>
                <w:sz w:val="16"/>
                <w:szCs w:val="16"/>
              </w:rPr>
              <w:t>(block letters)</w:t>
            </w:r>
          </w:p>
        </w:tc>
        <w:tc>
          <w:tcPr>
            <w:tcW w:w="8094" w:type="dxa"/>
            <w:gridSpan w:val="30"/>
            <w:tcBorders>
              <w:left w:val="nil"/>
              <w:right w:val="single" w:sz="24" w:space="0" w:color="000000"/>
            </w:tcBorders>
            <w:vAlign w:val="bottom"/>
          </w:tcPr>
          <w:p w14:paraId="09A12DBB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23" w:type="dxa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07641423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60141F0F" w14:textId="77777777" w:rsidTr="006D534B">
        <w:trPr>
          <w:gridAfter w:val="12"/>
          <w:wAfter w:w="432" w:type="dxa"/>
          <w:trHeight w:val="351"/>
        </w:trPr>
        <w:tc>
          <w:tcPr>
            <w:tcW w:w="1021" w:type="dxa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36A909CD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"/>
                <w:sz w:val="21"/>
                <w:szCs w:val="21"/>
              </w:rPr>
              <w:t>Address</w:t>
            </w:r>
          </w:p>
        </w:tc>
        <w:tc>
          <w:tcPr>
            <w:tcW w:w="9185" w:type="dxa"/>
            <w:gridSpan w:val="37"/>
            <w:tcBorders>
              <w:top w:val="nil"/>
              <w:left w:val="nil"/>
              <w:right w:val="single" w:sz="24" w:space="0" w:color="000000"/>
            </w:tcBorders>
            <w:vAlign w:val="center"/>
          </w:tcPr>
          <w:p w14:paraId="0DE9D451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93" w:type="dxa"/>
            <w:gridSpan w:val="4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5E82EEE8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5363EBEF" w14:textId="77777777" w:rsidTr="006D534B">
        <w:trPr>
          <w:gridAfter w:val="4"/>
          <w:wAfter w:w="245" w:type="dxa"/>
          <w:trHeight w:val="351"/>
        </w:trPr>
        <w:tc>
          <w:tcPr>
            <w:tcW w:w="6643" w:type="dxa"/>
            <w:gridSpan w:val="27"/>
            <w:tcBorders>
              <w:top w:val="nil"/>
              <w:left w:val="single" w:sz="18" w:space="0" w:color="000000" w:themeColor="text1"/>
              <w:right w:val="nil"/>
            </w:tcBorders>
            <w:vAlign w:val="center"/>
          </w:tcPr>
          <w:p w14:paraId="7EF8680C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78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1ABCA041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5"/>
                <w:sz w:val="21"/>
                <w:szCs w:val="21"/>
              </w:rPr>
              <w:t>Postcode</w:t>
            </w:r>
          </w:p>
        </w:tc>
        <w:tc>
          <w:tcPr>
            <w:tcW w:w="2485" w:type="dxa"/>
            <w:gridSpan w:val="5"/>
            <w:tcBorders>
              <w:left w:val="nil"/>
              <w:right w:val="single" w:sz="24" w:space="0" w:color="000000"/>
            </w:tcBorders>
            <w:vAlign w:val="center"/>
          </w:tcPr>
          <w:p w14:paraId="515C95E2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80" w:type="dxa"/>
            <w:gridSpan w:val="12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67EEE8C0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7CD1E2A9" w14:textId="77777777" w:rsidTr="006D534B">
        <w:trPr>
          <w:gridAfter w:val="8"/>
          <w:wAfter w:w="326" w:type="dxa"/>
          <w:trHeight w:val="351"/>
        </w:trPr>
        <w:tc>
          <w:tcPr>
            <w:tcW w:w="1292" w:type="dxa"/>
            <w:gridSpan w:val="3"/>
            <w:tcBorders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3B5F1607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6"/>
                <w:sz w:val="21"/>
                <w:szCs w:val="21"/>
              </w:rPr>
              <w:t>Tel No.</w:t>
            </w:r>
            <w:r w:rsidRPr="00B010AD">
              <w:rPr>
                <w:color w:val="000000"/>
                <w:spacing w:val="6"/>
                <w:sz w:val="21"/>
                <w:szCs w:val="21"/>
              </w:rPr>
              <w:t>(H)</w:t>
            </w:r>
          </w:p>
        </w:tc>
        <w:tc>
          <w:tcPr>
            <w:tcW w:w="2157" w:type="dxa"/>
            <w:gridSpan w:val="15"/>
            <w:tcBorders>
              <w:left w:val="nil"/>
              <w:right w:val="nil"/>
            </w:tcBorders>
            <w:vAlign w:val="center"/>
          </w:tcPr>
          <w:p w14:paraId="49DCDB17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72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14:paraId="38CDE550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6"/>
                <w:sz w:val="21"/>
                <w:szCs w:val="21"/>
              </w:rPr>
              <w:t>Tel No.</w:t>
            </w:r>
            <w:r w:rsidRPr="00B010AD">
              <w:rPr>
                <w:color w:val="000000"/>
                <w:spacing w:val="6"/>
                <w:sz w:val="21"/>
                <w:szCs w:val="21"/>
              </w:rPr>
              <w:t>(W)</w:t>
            </w:r>
          </w:p>
        </w:tc>
        <w:tc>
          <w:tcPr>
            <w:tcW w:w="2172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14:paraId="4DE2ED60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3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B96860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Mobile</w:t>
            </w:r>
          </w:p>
        </w:tc>
        <w:tc>
          <w:tcPr>
            <w:tcW w:w="2380" w:type="dxa"/>
            <w:gridSpan w:val="3"/>
            <w:tcBorders>
              <w:left w:val="nil"/>
              <w:right w:val="single" w:sz="24" w:space="0" w:color="000000"/>
            </w:tcBorders>
            <w:vAlign w:val="center"/>
          </w:tcPr>
          <w:p w14:paraId="04E5DEF4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99" w:type="dxa"/>
            <w:gridSpan w:val="8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01A6F356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56B2936E" w14:textId="77777777" w:rsidTr="006D534B">
        <w:trPr>
          <w:gridAfter w:val="8"/>
          <w:wAfter w:w="326" w:type="dxa"/>
          <w:trHeight w:val="351"/>
        </w:trPr>
        <w:tc>
          <w:tcPr>
            <w:tcW w:w="2840" w:type="dxa"/>
            <w:gridSpan w:val="12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1AF164FC" w14:textId="77777777" w:rsidR="00D03717" w:rsidRDefault="00D03717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 xml:space="preserve">e-mail address   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(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>Personal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)</w:t>
            </w:r>
          </w:p>
        </w:tc>
        <w:tc>
          <w:tcPr>
            <w:tcW w:w="7366" w:type="dxa"/>
            <w:gridSpan w:val="26"/>
            <w:tcBorders>
              <w:top w:val="nil"/>
              <w:left w:val="nil"/>
              <w:bottom w:val="single" w:sz="4" w:space="0" w:color="000000" w:themeColor="text1"/>
              <w:right w:val="single" w:sz="24" w:space="0" w:color="000000"/>
            </w:tcBorders>
            <w:vAlign w:val="center"/>
          </w:tcPr>
          <w:p w14:paraId="39BBD2AA" w14:textId="77777777" w:rsidR="00D03717" w:rsidRDefault="00D03717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99" w:type="dxa"/>
            <w:gridSpan w:val="8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758DA9A8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5B2D1B" w14:paraId="33CD9BCA" w14:textId="77777777" w:rsidTr="006D534B">
        <w:trPr>
          <w:gridAfter w:val="8"/>
          <w:wAfter w:w="326" w:type="dxa"/>
          <w:trHeight w:val="351"/>
        </w:trPr>
        <w:tc>
          <w:tcPr>
            <w:tcW w:w="2840" w:type="dxa"/>
            <w:gridSpan w:val="12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1BCED77A" w14:textId="77777777" w:rsidR="005B2D1B" w:rsidRDefault="006D534B" w:rsidP="00D03717">
            <w:pPr>
              <w:tabs>
                <w:tab w:val="left" w:pos="2458"/>
              </w:tabs>
              <w:rPr>
                <w:color w:val="000000"/>
                <w:spacing w:val="-2"/>
                <w:sz w:val="21"/>
                <w:szCs w:val="21"/>
              </w:rPr>
            </w:pPr>
            <w:r w:rsidRPr="00E00B0A">
              <w:rPr>
                <w:noProof/>
                <w:color w:val="000000"/>
                <w:spacing w:val="-2"/>
                <w:sz w:val="19"/>
                <w:szCs w:val="21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48864" behindDoc="0" locked="0" layoutInCell="1" allowOverlap="1" wp14:anchorId="1EF532A1" wp14:editId="3FA40C47">
                      <wp:simplePos x="0" y="0"/>
                      <wp:positionH relativeFrom="column">
                        <wp:posOffset>-66675</wp:posOffset>
                      </wp:positionH>
                      <wp:positionV relativeFrom="page">
                        <wp:posOffset>-18415</wp:posOffset>
                      </wp:positionV>
                      <wp:extent cx="752475" cy="298450"/>
                      <wp:effectExtent l="0" t="0" r="0" b="6350"/>
                      <wp:wrapNone/>
                      <wp:docPr id="1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98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C7860E" w14:textId="77777777" w:rsidR="006D534B" w:rsidRDefault="006D534B" w:rsidP="005B2D1B">
                                  <w:r w:rsidRPr="00FE1EC1">
                                    <w:rPr>
                                      <w:i/>
                                      <w:color w:val="000000"/>
                                      <w:spacing w:val="-2"/>
                                      <w:sz w:val="19"/>
                                      <w:szCs w:val="21"/>
                                    </w:rPr>
                                    <w:t>lowercase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F532A1" id="_x0000_s1033" type="#_x0000_t202" style="position:absolute;margin-left:-5.25pt;margin-top:-1.45pt;width:59.25pt;height:23.5pt;z-index:251748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" filled="f" stroked="f">
                      <v:textbox>
                        <w:txbxContent>
                          <w:p w14:paraId="45C7860E" w14:textId="77777777" w:rsidR="006D534B" w:rsidRDefault="006D534B" w:rsidP="005B2D1B">
                            <w:r w:rsidRPr="00FE1EC1">
                              <w:rPr>
                                <w:i/>
                                <w:color w:val="000000"/>
                                <w:spacing w:val="-2"/>
                                <w:sz w:val="19"/>
                                <w:szCs w:val="21"/>
                              </w:rPr>
                              <w:t>lowercase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5B2D1B">
              <w:rPr>
                <w:i/>
                <w:color w:val="000000"/>
                <w:spacing w:val="-2"/>
                <w:sz w:val="19"/>
                <w:szCs w:val="21"/>
              </w:rPr>
              <w:t xml:space="preserve">                   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 xml:space="preserve">   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  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  (Lodge)</w:t>
            </w:r>
          </w:p>
        </w:tc>
        <w:tc>
          <w:tcPr>
            <w:tcW w:w="7366" w:type="dxa"/>
            <w:gridSpan w:val="26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24" w:space="0" w:color="000000"/>
            </w:tcBorders>
            <w:vAlign w:val="center"/>
          </w:tcPr>
          <w:p w14:paraId="692D281A" w14:textId="77777777" w:rsidR="005B2D1B" w:rsidRDefault="00D809C0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99" w:type="dxa"/>
            <w:gridSpan w:val="8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046863E9" w14:textId="77777777" w:rsidR="005B2D1B" w:rsidRDefault="005B2D1B" w:rsidP="00D03717">
            <w:pPr>
              <w:tabs>
                <w:tab w:val="left" w:pos="2458"/>
              </w:tabs>
            </w:pPr>
          </w:p>
        </w:tc>
      </w:tr>
      <w:tr w:rsidR="00D03717" w14:paraId="30438030" w14:textId="77777777" w:rsidTr="006D534B">
        <w:trPr>
          <w:gridAfter w:val="11"/>
          <w:wAfter w:w="402" w:type="dxa"/>
          <w:trHeight w:val="340"/>
        </w:trPr>
        <w:tc>
          <w:tcPr>
            <w:tcW w:w="1212" w:type="dxa"/>
            <w:gridSpan w:val="2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71DE6C6C" w14:textId="77777777" w:rsidR="00D03717" w:rsidRPr="00B010AD" w:rsidRDefault="00D03717" w:rsidP="00D03717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 w:rsidRPr="00B010AD">
              <w:rPr>
                <w:color w:val="000000"/>
                <w:spacing w:val="-3"/>
                <w:sz w:val="21"/>
                <w:szCs w:val="21"/>
              </w:rPr>
              <w:t>Dated this</w:t>
            </w:r>
          </w:p>
        </w:tc>
        <w:sdt>
          <w:sdtPr>
            <w:rPr>
              <w:rStyle w:val="DD"/>
              <w:sz w:val="20"/>
              <w:szCs w:val="20"/>
            </w:rPr>
            <w:alias w:val="Day"/>
            <w:tag w:val="Day"/>
            <w:id w:val="-2044355183"/>
            <w:placeholder>
              <w:docPart w:val="4467A784DABF43D4839F0C6C5E940326"/>
            </w:placeholder>
            <w:dropDownList>
              <w:listItem w:displayText="DD" w:value="DD"/>
              <w:listItem w:displayText=" " w:value="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868" w:type="dxa"/>
                <w:gridSpan w:val="4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7CF2557B" w14:textId="77777777" w:rsidR="00D03717" w:rsidRPr="00B010AD" w:rsidRDefault="00D03717" w:rsidP="00D03717">
                <w:pPr>
                  <w:spacing w:before="120" w:after="60"/>
                  <w:rPr>
                    <w:sz w:val="21"/>
                    <w:szCs w:val="21"/>
                  </w:rPr>
                </w:pPr>
                <w:r>
                  <w:rPr>
                    <w:rStyle w:val="DD"/>
                    <w:sz w:val="20"/>
                    <w:szCs w:val="20"/>
                  </w:rPr>
                  <w:t>DD</w:t>
                </w:r>
              </w:p>
            </w:tc>
          </w:sdtContent>
        </w:sdt>
        <w:tc>
          <w:tcPr>
            <w:tcW w:w="971" w:type="dxa"/>
            <w:gridSpan w:val="8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vAlign w:val="center"/>
          </w:tcPr>
          <w:p w14:paraId="77C63F66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Day of</w:t>
            </w:r>
          </w:p>
        </w:tc>
        <w:tc>
          <w:tcPr>
            <w:tcW w:w="7155" w:type="dxa"/>
            <w:gridSpan w:val="24"/>
            <w:tcBorders>
              <w:top w:val="nil"/>
              <w:left w:val="nil"/>
              <w:right w:val="single" w:sz="24" w:space="0" w:color="000000"/>
            </w:tcBorders>
            <w:vAlign w:val="bottom"/>
          </w:tcPr>
          <w:p w14:paraId="0B7B25AB" w14:textId="77777777" w:rsidR="00D03717" w:rsidRPr="00B010AD" w:rsidRDefault="00170884" w:rsidP="00843AD9">
            <w:pPr>
              <w:spacing w:before="120" w:after="60"/>
              <w:rPr>
                <w:sz w:val="21"/>
                <w:szCs w:val="21"/>
              </w:rPr>
            </w:pPr>
            <w:sdt>
              <w:sdtPr>
                <w:rPr>
                  <w:sz w:val="20"/>
                  <w:szCs w:val="20"/>
                </w:rPr>
                <w:alias w:val="Month"/>
                <w:tag w:val="Month"/>
                <w:id w:val="-1645337524"/>
                <w:placeholder>
                  <w:docPart w:val="3FC42B10B04D4A0CAE5FFC3021B863E7"/>
                </w:placeholder>
                <w15:color w:val="000000"/>
                <w:dropDownList>
                  <w:listItem w:displayText="MMM" w:value="MMM"/>
                  <w:listItem w:displayText=" " w:value=" "/>
                  <w:listItem w:displayText="January" w:value="January"/>
                  <w:listItem w:displayText="February" w:value="February"/>
                  <w:listItem w:displayText="March" w:value="March"/>
                  <w:listItem w:displayText="April" w:value="April"/>
                  <w:listItem w:displayText="May" w:value="May"/>
                  <w:listItem w:displayText="June" w:value="June"/>
                  <w:listItem w:displayText="July" w:value="July"/>
                  <w:listItem w:displayText="August" w:value="August"/>
                  <w:listItem w:displayText="September" w:value="September"/>
                  <w:listItem w:displayText="October" w:value="October"/>
                  <w:listItem w:displayText="November" w:value="November"/>
                  <w:listItem w:displayText="December" w:value="December"/>
                </w:dropDownList>
              </w:sdtPr>
              <w:sdtEndPr/>
              <w:sdtContent>
                <w:r w:rsidR="00D03717">
                  <w:rPr>
                    <w:sz w:val="20"/>
                    <w:szCs w:val="20"/>
                  </w:rPr>
                  <w:t>MMM</w:t>
                </w:r>
              </w:sdtContent>
            </w:sdt>
            <w:r w:rsidR="00D03717">
              <w:rPr>
                <w:sz w:val="16"/>
                <w:szCs w:val="16"/>
              </w:rPr>
              <w:t xml:space="preserve"> </w:t>
            </w:r>
            <w:r w:rsidR="00D03717">
              <w:rPr>
                <w:rStyle w:val="Style4"/>
                <w:sz w:val="14"/>
                <w:szCs w:val="14"/>
              </w:rPr>
              <w:t xml:space="preserve"> </w:t>
            </w:r>
            <w:sdt>
              <w:sdtPr>
                <w:rPr>
                  <w:rStyle w:val="Style4"/>
                  <w:sz w:val="20"/>
                  <w:szCs w:val="20"/>
                </w:rPr>
                <w:alias w:val="Year"/>
                <w:tag w:val="Year"/>
                <w:id w:val="-1527326983"/>
                <w:placeholder>
                  <w:docPart w:val="D2135FD672424EFAB5D274D0FD6C376D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843AD9">
                  <w:rPr>
                    <w:rStyle w:val="Style4"/>
                    <w:sz w:val="20"/>
                    <w:szCs w:val="20"/>
                  </w:rPr>
                  <w:t>YYYY</w:t>
                </w:r>
              </w:sdtContent>
            </w:sdt>
          </w:p>
        </w:tc>
        <w:tc>
          <w:tcPr>
            <w:tcW w:w="1423" w:type="dxa"/>
            <w:gridSpan w:val="5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0E60BD1B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4D726DB3" w14:textId="77777777" w:rsidTr="006D534B">
        <w:trPr>
          <w:gridAfter w:val="13"/>
          <w:wAfter w:w="449" w:type="dxa"/>
          <w:trHeight w:val="680"/>
        </w:trPr>
        <w:tc>
          <w:tcPr>
            <w:tcW w:w="2288" w:type="dxa"/>
            <w:gridSpan w:val="9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289980F0" w14:textId="77777777" w:rsidR="00D03717" w:rsidRDefault="00D03717" w:rsidP="00D03717">
            <w:pPr>
              <w:tabs>
                <w:tab w:val="left" w:pos="2458"/>
              </w:tabs>
              <w:rPr>
                <w:color w:val="000000"/>
                <w:spacing w:val="-1"/>
                <w:sz w:val="21"/>
                <w:szCs w:val="21"/>
              </w:rPr>
            </w:pPr>
          </w:p>
          <w:p w14:paraId="23F44650" w14:textId="77777777" w:rsidR="00D03717" w:rsidRPr="00B010AD" w:rsidRDefault="00D03717" w:rsidP="00D03717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 w:rsidRPr="00B010AD">
              <w:rPr>
                <w:color w:val="000000"/>
                <w:spacing w:val="-1"/>
                <w:sz w:val="21"/>
                <w:szCs w:val="21"/>
              </w:rPr>
              <w:t>Signature of Secretary</w:t>
            </w:r>
          </w:p>
        </w:tc>
        <w:tc>
          <w:tcPr>
            <w:tcW w:w="5476" w:type="dxa"/>
            <w:gridSpan w:val="25"/>
            <w:tcBorders>
              <w:top w:val="nil"/>
              <w:left w:val="nil"/>
            </w:tcBorders>
            <w:vAlign w:val="center"/>
          </w:tcPr>
          <w:p w14:paraId="6D3A3DB5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</w:p>
        </w:tc>
        <w:tc>
          <w:tcPr>
            <w:tcW w:w="2442" w:type="dxa"/>
            <w:gridSpan w:val="4"/>
            <w:vMerge w:val="restart"/>
            <w:tcBorders>
              <w:right w:val="single" w:sz="24" w:space="0" w:color="000000"/>
            </w:tcBorders>
          </w:tcPr>
          <w:p w14:paraId="6E5E3001" w14:textId="77777777" w:rsidR="00D03717" w:rsidRDefault="00D03717" w:rsidP="00D03717">
            <w:pPr>
              <w:shd w:val="clear" w:color="auto" w:fill="FFFFFF"/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  <w:p w14:paraId="2E647BE4" w14:textId="77777777" w:rsidR="00D03717" w:rsidRPr="00144793" w:rsidRDefault="00D03717" w:rsidP="00D03717">
            <w:pPr>
              <w:shd w:val="clear" w:color="auto" w:fill="FFFFFF"/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144793">
              <w:rPr>
                <w:color w:val="000000"/>
                <w:spacing w:val="-1"/>
                <w:sz w:val="16"/>
                <w:szCs w:val="16"/>
              </w:rPr>
              <w:t>N.B. Please tick box if</w:t>
            </w:r>
          </w:p>
          <w:p w14:paraId="5FF1B876" w14:textId="77777777" w:rsidR="00D03717" w:rsidRPr="00144793" w:rsidRDefault="00D03717" w:rsidP="00D03717">
            <w:pPr>
              <w:shd w:val="clear" w:color="auto" w:fill="FFFFFF"/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144793">
              <w:rPr>
                <w:color w:val="000000"/>
                <w:spacing w:val="-1"/>
                <w:sz w:val="16"/>
                <w:szCs w:val="16"/>
              </w:rPr>
              <w:t>there is any alteration in</w:t>
            </w:r>
          </w:p>
          <w:p w14:paraId="573E7084" w14:textId="77777777" w:rsidR="00D03717" w:rsidRPr="00144793" w:rsidRDefault="00D03717" w:rsidP="00D03717">
            <w:pPr>
              <w:shd w:val="clear" w:color="auto" w:fill="FFFFFF"/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144793">
              <w:rPr>
                <w:color w:val="000000"/>
                <w:spacing w:val="-1"/>
                <w:sz w:val="16"/>
                <w:szCs w:val="16"/>
              </w:rPr>
              <w:t>name and/or address of</w:t>
            </w:r>
          </w:p>
          <w:p w14:paraId="116F5624" w14:textId="77777777" w:rsidR="00D03717" w:rsidRDefault="00D03717" w:rsidP="00D03717">
            <w:pPr>
              <w:tabs>
                <w:tab w:val="left" w:pos="2458"/>
              </w:tabs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144793">
              <w:rPr>
                <w:color w:val="000000"/>
                <w:spacing w:val="-1"/>
                <w:sz w:val="16"/>
                <w:szCs w:val="16"/>
              </w:rPr>
              <w:t>Secretary</w:t>
            </w:r>
          </w:p>
          <w:p w14:paraId="774862EA" w14:textId="77777777" w:rsidR="00D03717" w:rsidRDefault="00D03717" w:rsidP="00D03717">
            <w:pPr>
              <w:tabs>
                <w:tab w:val="left" w:pos="2458"/>
              </w:tabs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  <w:sdt>
            <w:sdtPr>
              <w:rPr>
                <w:sz w:val="48"/>
                <w:szCs w:val="48"/>
              </w:rPr>
              <w:id w:val="29750244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07A1EC" w14:textId="77777777" w:rsidR="00D03717" w:rsidRDefault="00D03717" w:rsidP="00D03717">
                <w:pPr>
                  <w:tabs>
                    <w:tab w:val="left" w:pos="2458"/>
                  </w:tabs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48"/>
                    <w:szCs w:val="48"/>
                  </w:rPr>
                  <w:t>☐</w:t>
                </w:r>
              </w:p>
            </w:sdtContent>
          </w:sdt>
        </w:tc>
        <w:tc>
          <w:tcPr>
            <w:tcW w:w="1376" w:type="dxa"/>
            <w:gridSpan w:val="3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52DB9866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3989292B" w14:textId="77777777" w:rsidTr="006D534B">
        <w:trPr>
          <w:gridAfter w:val="14"/>
          <w:wAfter w:w="468" w:type="dxa"/>
          <w:trHeight w:val="340"/>
        </w:trPr>
        <w:tc>
          <w:tcPr>
            <w:tcW w:w="2288" w:type="dxa"/>
            <w:gridSpan w:val="9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39E75467" w14:textId="77777777" w:rsidR="00D03717" w:rsidRPr="001B3BD0" w:rsidRDefault="00D03717" w:rsidP="00D03717">
            <w:pPr>
              <w:rPr>
                <w:color w:val="FF0000"/>
                <w:sz w:val="14"/>
              </w:rPr>
            </w:pPr>
            <w:r w:rsidRPr="001B3BD0">
              <w:rPr>
                <w:color w:val="FF0000"/>
                <w:sz w:val="14"/>
              </w:rPr>
              <w:t xml:space="preserve">[Original signature of </w:t>
            </w:r>
            <w:r>
              <w:rPr>
                <w:color w:val="FF0000"/>
                <w:sz w:val="14"/>
              </w:rPr>
              <w:t>Secretary</w:t>
            </w:r>
            <w:r w:rsidRPr="001B3BD0">
              <w:rPr>
                <w:color w:val="FF0000"/>
                <w:sz w:val="14"/>
              </w:rPr>
              <w:t>]</w:t>
            </w:r>
          </w:p>
          <w:p w14:paraId="7A9DCE3A" w14:textId="77777777" w:rsidR="00D03717" w:rsidRPr="007728E2" w:rsidRDefault="00D03717" w:rsidP="00D03717">
            <w:pPr>
              <w:tabs>
                <w:tab w:val="left" w:pos="2458"/>
              </w:tabs>
              <w:rPr>
                <w:color w:val="000000"/>
                <w:sz w:val="7"/>
                <w:szCs w:val="21"/>
              </w:rPr>
            </w:pPr>
          </w:p>
          <w:p w14:paraId="12FD8CF8" w14:textId="77777777" w:rsidR="00D03717" w:rsidRPr="00B010AD" w:rsidRDefault="00D03717" w:rsidP="00D03717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 w:rsidRPr="00010864">
              <w:rPr>
                <w:color w:val="000000"/>
                <w:sz w:val="21"/>
                <w:szCs w:val="21"/>
              </w:rPr>
              <w:t xml:space="preserve">Name </w:t>
            </w:r>
            <w:r w:rsidRPr="00F36D9C">
              <w:rPr>
                <w:smallCaps/>
                <w:color w:val="000000"/>
                <w:spacing w:val="-2"/>
                <w:sz w:val="16"/>
                <w:szCs w:val="16"/>
              </w:rPr>
              <w:t>(block letters)</w:t>
            </w:r>
          </w:p>
        </w:tc>
        <w:tc>
          <w:tcPr>
            <w:tcW w:w="5476" w:type="dxa"/>
            <w:gridSpan w:val="25"/>
            <w:tcBorders>
              <w:left w:val="nil"/>
            </w:tcBorders>
            <w:vAlign w:val="bottom"/>
          </w:tcPr>
          <w:p w14:paraId="2415D05A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442" w:type="dxa"/>
            <w:gridSpan w:val="4"/>
            <w:vMerge/>
            <w:tcBorders>
              <w:right w:val="single" w:sz="24" w:space="0" w:color="000000"/>
            </w:tcBorders>
            <w:vAlign w:val="center"/>
          </w:tcPr>
          <w:p w14:paraId="73E6C065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</w:p>
        </w:tc>
        <w:tc>
          <w:tcPr>
            <w:tcW w:w="1357" w:type="dxa"/>
            <w:gridSpan w:val="2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766FC944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6361A60F" w14:textId="77777777" w:rsidTr="006D534B">
        <w:trPr>
          <w:gridAfter w:val="12"/>
          <w:wAfter w:w="432" w:type="dxa"/>
          <w:trHeight w:val="351"/>
        </w:trPr>
        <w:tc>
          <w:tcPr>
            <w:tcW w:w="1021" w:type="dxa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5DFD2D03" w14:textId="77777777" w:rsidR="00D03717" w:rsidRPr="00B010AD" w:rsidRDefault="00D03717" w:rsidP="00D03717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 w:rsidRPr="00B010AD">
              <w:rPr>
                <w:sz w:val="21"/>
                <w:szCs w:val="21"/>
              </w:rPr>
              <w:t>Address</w:t>
            </w:r>
          </w:p>
        </w:tc>
        <w:tc>
          <w:tcPr>
            <w:tcW w:w="6743" w:type="dxa"/>
            <w:gridSpan w:val="33"/>
            <w:tcBorders>
              <w:top w:val="nil"/>
              <w:left w:val="nil"/>
            </w:tcBorders>
            <w:vAlign w:val="center"/>
          </w:tcPr>
          <w:p w14:paraId="54B4B67D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442" w:type="dxa"/>
            <w:gridSpan w:val="4"/>
            <w:vMerge/>
            <w:tcBorders>
              <w:right w:val="single" w:sz="24" w:space="0" w:color="000000"/>
            </w:tcBorders>
            <w:vAlign w:val="center"/>
          </w:tcPr>
          <w:p w14:paraId="33C9B08E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</w:p>
        </w:tc>
        <w:tc>
          <w:tcPr>
            <w:tcW w:w="1393" w:type="dxa"/>
            <w:gridSpan w:val="4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5B86F494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53522EF4" w14:textId="77777777" w:rsidTr="006D534B">
        <w:trPr>
          <w:gridAfter w:val="7"/>
          <w:wAfter w:w="308" w:type="dxa"/>
          <w:trHeight w:val="351"/>
        </w:trPr>
        <w:tc>
          <w:tcPr>
            <w:tcW w:w="4273" w:type="dxa"/>
            <w:gridSpan w:val="20"/>
            <w:tcBorders>
              <w:top w:val="nil"/>
              <w:left w:val="single" w:sz="18" w:space="0" w:color="000000" w:themeColor="text1"/>
              <w:right w:val="nil"/>
            </w:tcBorders>
            <w:vAlign w:val="center"/>
          </w:tcPr>
          <w:p w14:paraId="342C748D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77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28801CAA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5"/>
                <w:sz w:val="21"/>
                <w:szCs w:val="21"/>
              </w:rPr>
              <w:t>Postcode</w:t>
            </w:r>
          </w:p>
        </w:tc>
        <w:tc>
          <w:tcPr>
            <w:tcW w:w="2414" w:type="dxa"/>
            <w:gridSpan w:val="9"/>
            <w:tcBorders>
              <w:left w:val="nil"/>
            </w:tcBorders>
            <w:vAlign w:val="center"/>
          </w:tcPr>
          <w:p w14:paraId="55D87E9F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442" w:type="dxa"/>
            <w:gridSpan w:val="4"/>
            <w:vMerge/>
            <w:tcBorders>
              <w:right w:val="single" w:sz="24" w:space="0" w:color="000000"/>
            </w:tcBorders>
            <w:vAlign w:val="center"/>
          </w:tcPr>
          <w:p w14:paraId="6D7E83EF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</w:p>
        </w:tc>
        <w:tc>
          <w:tcPr>
            <w:tcW w:w="1517" w:type="dxa"/>
            <w:gridSpan w:val="9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2998506D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D03717" w14:paraId="6BB1FE8A" w14:textId="77777777" w:rsidTr="006D534B">
        <w:trPr>
          <w:gridAfter w:val="10"/>
          <w:wAfter w:w="385" w:type="dxa"/>
          <w:trHeight w:val="351"/>
        </w:trPr>
        <w:tc>
          <w:tcPr>
            <w:tcW w:w="1212" w:type="dxa"/>
            <w:gridSpan w:val="2"/>
            <w:tcBorders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12E019D0" w14:textId="77777777" w:rsidR="00D03717" w:rsidRPr="00B010AD" w:rsidRDefault="00D03717" w:rsidP="00D03717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 w:rsidRPr="00B010AD">
              <w:rPr>
                <w:sz w:val="21"/>
                <w:szCs w:val="21"/>
              </w:rPr>
              <w:t>Tel No.(H)</w:t>
            </w:r>
          </w:p>
        </w:tc>
        <w:tc>
          <w:tcPr>
            <w:tcW w:w="2163" w:type="dxa"/>
            <w:gridSpan w:val="13"/>
            <w:tcBorders>
              <w:left w:val="nil"/>
              <w:right w:val="nil"/>
            </w:tcBorders>
            <w:vAlign w:val="center"/>
          </w:tcPr>
          <w:p w14:paraId="3A4B0BDE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38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130C2D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color w:val="000000"/>
                <w:spacing w:val="6"/>
                <w:sz w:val="21"/>
                <w:szCs w:val="21"/>
              </w:rPr>
              <w:t>Tel No.</w:t>
            </w:r>
            <w:r w:rsidRPr="00B010AD">
              <w:rPr>
                <w:color w:val="000000"/>
                <w:spacing w:val="6"/>
                <w:sz w:val="21"/>
                <w:szCs w:val="21"/>
              </w:rPr>
              <w:t>(W)</w:t>
            </w:r>
          </w:p>
        </w:tc>
        <w:tc>
          <w:tcPr>
            <w:tcW w:w="2161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14:paraId="31C713F5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01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3D55705A" w14:textId="77777777" w:rsidR="00D03717" w:rsidRPr="001275B4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 w:rsidRPr="00B010AD">
              <w:rPr>
                <w:color w:val="000000"/>
                <w:spacing w:val="-12"/>
                <w:sz w:val="21"/>
                <w:szCs w:val="21"/>
              </w:rPr>
              <w:t>Mobile</w:t>
            </w:r>
          </w:p>
        </w:tc>
        <w:tc>
          <w:tcPr>
            <w:tcW w:w="2485" w:type="dxa"/>
            <w:gridSpan w:val="5"/>
            <w:tcBorders>
              <w:left w:val="nil"/>
              <w:right w:val="single" w:sz="24" w:space="0" w:color="000000"/>
            </w:tcBorders>
            <w:vAlign w:val="center"/>
          </w:tcPr>
          <w:p w14:paraId="11C3F814" w14:textId="77777777" w:rsidR="00D03717" w:rsidRDefault="00D03717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  <w:format w:val="UPP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6"/>
            <w:tcBorders>
              <w:top w:val="nil"/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2610C067" w14:textId="77777777" w:rsidR="00D03717" w:rsidRDefault="00D03717" w:rsidP="00D03717">
            <w:pPr>
              <w:tabs>
                <w:tab w:val="left" w:pos="2458"/>
              </w:tabs>
            </w:pPr>
          </w:p>
        </w:tc>
      </w:tr>
      <w:tr w:rsidR="002037FC" w14:paraId="619BE4C1" w14:textId="77777777" w:rsidTr="006D534B">
        <w:trPr>
          <w:gridAfter w:val="9"/>
          <w:wAfter w:w="352" w:type="dxa"/>
          <w:trHeight w:val="382"/>
        </w:trPr>
        <w:tc>
          <w:tcPr>
            <w:tcW w:w="2745" w:type="dxa"/>
            <w:gridSpan w:val="10"/>
            <w:tcBorders>
              <w:top w:val="nil"/>
              <w:left w:val="single" w:sz="18" w:space="0" w:color="000000" w:themeColor="text1"/>
              <w:bottom w:val="nil"/>
              <w:right w:val="nil"/>
            </w:tcBorders>
            <w:vAlign w:val="center"/>
          </w:tcPr>
          <w:p w14:paraId="267EED25" w14:textId="77777777" w:rsidR="002037FC" w:rsidRPr="00B010AD" w:rsidRDefault="002037FC" w:rsidP="00DC3405">
            <w:pPr>
              <w:tabs>
                <w:tab w:val="left" w:pos="2458"/>
              </w:tabs>
              <w:rPr>
                <w:color w:val="000000"/>
                <w:spacing w:val="6"/>
                <w:sz w:val="21"/>
                <w:szCs w:val="21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 xml:space="preserve">e-mail address   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(</w:t>
            </w:r>
            <w:r w:rsidR="00DC3405">
              <w:rPr>
                <w:color w:val="000000"/>
                <w:spacing w:val="-2"/>
                <w:sz w:val="19"/>
                <w:szCs w:val="21"/>
              </w:rPr>
              <w:t>Personal</w:t>
            </w:r>
            <w:r w:rsidRPr="00D44E16">
              <w:rPr>
                <w:color w:val="000000"/>
                <w:spacing w:val="-2"/>
                <w:sz w:val="19"/>
                <w:szCs w:val="21"/>
              </w:rPr>
              <w:t>)</w:t>
            </w:r>
          </w:p>
        </w:tc>
        <w:tc>
          <w:tcPr>
            <w:tcW w:w="7461" w:type="dxa"/>
            <w:gridSpan w:val="28"/>
            <w:tcBorders>
              <w:top w:val="nil"/>
              <w:left w:val="nil"/>
              <w:bottom w:val="single" w:sz="4" w:space="0" w:color="auto"/>
              <w:right w:val="single" w:sz="24" w:space="0" w:color="000000"/>
            </w:tcBorders>
            <w:vAlign w:val="center"/>
          </w:tcPr>
          <w:p w14:paraId="6E5C6567" w14:textId="77777777" w:rsidR="002037FC" w:rsidRDefault="002037FC" w:rsidP="00D03717">
            <w:pPr>
              <w:tabs>
                <w:tab w:val="left" w:pos="2458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 w:val="restart"/>
            <w:tcBorders>
              <w:top w:val="nil"/>
              <w:left w:val="single" w:sz="24" w:space="0" w:color="000000"/>
            </w:tcBorders>
            <w:shd w:val="clear" w:color="auto" w:fill="A6A6A6" w:themeFill="background1" w:themeFillShade="A6"/>
          </w:tcPr>
          <w:p w14:paraId="69AB0CC3" w14:textId="77777777" w:rsidR="002037FC" w:rsidRDefault="002037FC" w:rsidP="00D03717">
            <w:pPr>
              <w:tabs>
                <w:tab w:val="left" w:pos="2458"/>
              </w:tabs>
            </w:pPr>
          </w:p>
          <w:p w14:paraId="621587DA" w14:textId="77777777" w:rsidR="002037FC" w:rsidRDefault="002037FC" w:rsidP="00D03717">
            <w:pPr>
              <w:tabs>
                <w:tab w:val="left" w:pos="2458"/>
              </w:tabs>
            </w:pPr>
          </w:p>
          <w:p w14:paraId="6F09AF6D" w14:textId="77777777" w:rsidR="002037FC" w:rsidRDefault="002037FC" w:rsidP="00D03717">
            <w:pPr>
              <w:tabs>
                <w:tab w:val="left" w:pos="2458"/>
              </w:tabs>
            </w:pPr>
          </w:p>
        </w:tc>
      </w:tr>
      <w:tr w:rsidR="002037FC" w14:paraId="60C6BB57" w14:textId="77777777" w:rsidTr="006D534B">
        <w:trPr>
          <w:gridAfter w:val="9"/>
          <w:wAfter w:w="352" w:type="dxa"/>
          <w:trHeight w:val="354"/>
        </w:trPr>
        <w:tc>
          <w:tcPr>
            <w:tcW w:w="2745" w:type="dxa"/>
            <w:gridSpan w:val="10"/>
            <w:tcBorders>
              <w:top w:val="nil"/>
              <w:left w:val="single" w:sz="18" w:space="0" w:color="000000" w:themeColor="text1"/>
              <w:bottom w:val="single" w:sz="18" w:space="0" w:color="000000"/>
              <w:right w:val="nil"/>
            </w:tcBorders>
            <w:vAlign w:val="center"/>
          </w:tcPr>
          <w:p w14:paraId="34A39934" w14:textId="77777777" w:rsidR="002037FC" w:rsidRDefault="006D534B" w:rsidP="00D03717">
            <w:pPr>
              <w:tabs>
                <w:tab w:val="left" w:pos="2458"/>
              </w:tabs>
              <w:rPr>
                <w:color w:val="000000"/>
                <w:spacing w:val="-2"/>
                <w:sz w:val="21"/>
                <w:szCs w:val="21"/>
              </w:rPr>
            </w:pPr>
            <w:r w:rsidRPr="00E00B0A">
              <w:rPr>
                <w:noProof/>
                <w:color w:val="000000"/>
                <w:spacing w:val="-2"/>
                <w:sz w:val="19"/>
                <w:szCs w:val="21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750912" behindDoc="0" locked="0" layoutInCell="1" allowOverlap="1" wp14:anchorId="1377C5B4" wp14:editId="74E84FEC">
                      <wp:simplePos x="0" y="0"/>
                      <wp:positionH relativeFrom="column">
                        <wp:posOffset>-68580</wp:posOffset>
                      </wp:positionH>
                      <wp:positionV relativeFrom="page">
                        <wp:posOffset>-41910</wp:posOffset>
                      </wp:positionV>
                      <wp:extent cx="752475" cy="298450"/>
                      <wp:effectExtent l="0" t="0" r="0" b="6350"/>
                      <wp:wrapNone/>
                      <wp:docPr id="1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98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11EAE8" w14:textId="77777777" w:rsidR="006D534B" w:rsidRDefault="006D534B" w:rsidP="005B2D1B">
                                  <w:r w:rsidRPr="00FE1EC1">
                                    <w:rPr>
                                      <w:i/>
                                      <w:color w:val="000000"/>
                                      <w:spacing w:val="-2"/>
                                      <w:sz w:val="19"/>
                                      <w:szCs w:val="21"/>
                                    </w:rPr>
                                    <w:t>lowercase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77C5B4" id="_x0000_s1034" type="#_x0000_t202" style="position:absolute;margin-left:-5.4pt;margin-top:-3.3pt;width:59.25pt;height:23.5pt;z-index:251750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" filled="f" stroked="f">
                      <v:textbox>
                        <w:txbxContent>
                          <w:p w14:paraId="3A11EAE8" w14:textId="77777777" w:rsidR="006D534B" w:rsidRDefault="006D534B" w:rsidP="005B2D1B">
                            <w:r w:rsidRPr="00FE1EC1">
                              <w:rPr>
                                <w:i/>
                                <w:color w:val="000000"/>
                                <w:spacing w:val="-2"/>
                                <w:sz w:val="19"/>
                                <w:szCs w:val="21"/>
                              </w:rPr>
                              <w:t>lowercase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5B2D1B">
              <w:rPr>
                <w:i/>
                <w:color w:val="000000"/>
                <w:spacing w:val="-2"/>
                <w:sz w:val="19"/>
                <w:szCs w:val="21"/>
              </w:rPr>
              <w:t xml:space="preserve">                   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 xml:space="preserve">   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  </w:t>
            </w:r>
            <w:r w:rsidR="005B2D1B">
              <w:rPr>
                <w:color w:val="000000"/>
                <w:spacing w:val="-2"/>
                <w:sz w:val="19"/>
                <w:szCs w:val="21"/>
              </w:rPr>
              <w:t xml:space="preserve"> </w:t>
            </w:r>
            <w:r w:rsidR="005B2D1B" w:rsidRPr="00262A44">
              <w:rPr>
                <w:color w:val="000000"/>
                <w:spacing w:val="-2"/>
                <w:sz w:val="19"/>
                <w:szCs w:val="21"/>
              </w:rPr>
              <w:t xml:space="preserve">   (Lodge)</w:t>
            </w:r>
          </w:p>
        </w:tc>
        <w:tc>
          <w:tcPr>
            <w:tcW w:w="7461" w:type="dxa"/>
            <w:gridSpan w:val="28"/>
            <w:tcBorders>
              <w:top w:val="single" w:sz="4" w:space="0" w:color="auto"/>
              <w:left w:val="nil"/>
              <w:bottom w:val="single" w:sz="18" w:space="0" w:color="000000"/>
              <w:right w:val="single" w:sz="24" w:space="0" w:color="000000"/>
            </w:tcBorders>
            <w:vAlign w:val="center"/>
          </w:tcPr>
          <w:p w14:paraId="0339389C" w14:textId="77777777" w:rsidR="002037FC" w:rsidRDefault="002037FC" w:rsidP="00D03717">
            <w:pPr>
              <w:tabs>
                <w:tab w:val="left" w:pos="245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73" w:type="dxa"/>
            <w:gridSpan w:val="7"/>
            <w:vMerge/>
            <w:tcBorders>
              <w:left w:val="single" w:sz="24" w:space="0" w:color="000000"/>
              <w:bottom w:val="nil"/>
            </w:tcBorders>
            <w:shd w:val="clear" w:color="auto" w:fill="A6A6A6" w:themeFill="background1" w:themeFillShade="A6"/>
          </w:tcPr>
          <w:p w14:paraId="453D6E8C" w14:textId="77777777" w:rsidR="002037FC" w:rsidRDefault="002037FC" w:rsidP="00D03717">
            <w:pPr>
              <w:tabs>
                <w:tab w:val="left" w:pos="2458"/>
              </w:tabs>
            </w:pPr>
          </w:p>
        </w:tc>
      </w:tr>
    </w:tbl>
    <w:p w14:paraId="430DD837" w14:textId="77777777" w:rsidR="00480695" w:rsidRPr="002371B1" w:rsidRDefault="00480695" w:rsidP="00183831">
      <w:pPr>
        <w:tabs>
          <w:tab w:val="left" w:pos="2458"/>
        </w:tabs>
      </w:pPr>
    </w:p>
    <w:sectPr w:rsidR="00480695" w:rsidRPr="002371B1" w:rsidSect="00B775D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" w:right="0" w:bottom="0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452F85" w14:textId="77777777" w:rsidR="00170884" w:rsidRDefault="00170884" w:rsidP="004859F0">
      <w:r>
        <w:separator/>
      </w:r>
    </w:p>
  </w:endnote>
  <w:endnote w:type="continuationSeparator" w:id="0">
    <w:p w14:paraId="37041279" w14:textId="77777777" w:rsidR="00170884" w:rsidRDefault="00170884" w:rsidP="00485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6FDA25" w14:textId="77777777" w:rsidR="006D534B" w:rsidRDefault="006D53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BF1460" w14:textId="77777777" w:rsidR="006D534B" w:rsidRDefault="006D53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7D9E2" w14:textId="77777777" w:rsidR="006D534B" w:rsidRDefault="006D53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5B5E7" w14:textId="77777777" w:rsidR="00170884" w:rsidRDefault="00170884" w:rsidP="004859F0">
      <w:r>
        <w:separator/>
      </w:r>
    </w:p>
  </w:footnote>
  <w:footnote w:type="continuationSeparator" w:id="0">
    <w:p w14:paraId="29444CC3" w14:textId="77777777" w:rsidR="00170884" w:rsidRDefault="00170884" w:rsidP="004859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22152C" w14:textId="77777777" w:rsidR="006D534B" w:rsidRDefault="006D53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F47F9" w14:textId="77777777" w:rsidR="006D534B" w:rsidRDefault="006D53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263DD" w14:textId="77777777" w:rsidR="006D534B" w:rsidRDefault="006D53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ttachedTemplate r:id="rId1"/>
  <w:documentProtection w:edit="forms" w:enforcement="1" w:cryptProviderType="rsaAES" w:cryptAlgorithmClass="hash" w:cryptAlgorithmType="typeAny" w:cryptAlgorithmSid="14" w:cryptSpinCount="100000" w:hash="SWwf2rn/u/J4vksFjGGzprFRHD59Ie/n4RpUi978bZoObtu6XJefn+S1KkdkBA3c+ADbQ9KSztv0u3J0dlwBFA==" w:salt="4zpWT8GVsKbMjHxJhiAwD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884"/>
    <w:rsid w:val="00010459"/>
    <w:rsid w:val="000323D0"/>
    <w:rsid w:val="00050B68"/>
    <w:rsid w:val="000606A3"/>
    <w:rsid w:val="00083CE7"/>
    <w:rsid w:val="000A616A"/>
    <w:rsid w:val="000C72FD"/>
    <w:rsid w:val="000D2777"/>
    <w:rsid w:val="000E0515"/>
    <w:rsid w:val="000F387B"/>
    <w:rsid w:val="0016662C"/>
    <w:rsid w:val="00170884"/>
    <w:rsid w:val="001730DB"/>
    <w:rsid w:val="00180BAD"/>
    <w:rsid w:val="001835B3"/>
    <w:rsid w:val="00183831"/>
    <w:rsid w:val="00192C84"/>
    <w:rsid w:val="001A0BD6"/>
    <w:rsid w:val="001B4268"/>
    <w:rsid w:val="001D4392"/>
    <w:rsid w:val="002037FC"/>
    <w:rsid w:val="00232D94"/>
    <w:rsid w:val="0023717B"/>
    <w:rsid w:val="002371B1"/>
    <w:rsid w:val="00250932"/>
    <w:rsid w:val="002F1A04"/>
    <w:rsid w:val="002F2FC3"/>
    <w:rsid w:val="00326AFC"/>
    <w:rsid w:val="00333424"/>
    <w:rsid w:val="00337660"/>
    <w:rsid w:val="00355E47"/>
    <w:rsid w:val="003A4E8D"/>
    <w:rsid w:val="003B1930"/>
    <w:rsid w:val="003E25B6"/>
    <w:rsid w:val="003E6222"/>
    <w:rsid w:val="003E7A01"/>
    <w:rsid w:val="00480695"/>
    <w:rsid w:val="00482904"/>
    <w:rsid w:val="004859F0"/>
    <w:rsid w:val="00544ED9"/>
    <w:rsid w:val="00566A97"/>
    <w:rsid w:val="00576D95"/>
    <w:rsid w:val="00577FE7"/>
    <w:rsid w:val="005B2D1B"/>
    <w:rsid w:val="005C5BC1"/>
    <w:rsid w:val="005C7E66"/>
    <w:rsid w:val="005D5A3F"/>
    <w:rsid w:val="005E68A8"/>
    <w:rsid w:val="00617CDE"/>
    <w:rsid w:val="00624216"/>
    <w:rsid w:val="00666300"/>
    <w:rsid w:val="00672BF2"/>
    <w:rsid w:val="006C23E3"/>
    <w:rsid w:val="006C2A65"/>
    <w:rsid w:val="006C4FD0"/>
    <w:rsid w:val="006D534B"/>
    <w:rsid w:val="00711684"/>
    <w:rsid w:val="0071504C"/>
    <w:rsid w:val="007309AF"/>
    <w:rsid w:val="007728E2"/>
    <w:rsid w:val="00795E7B"/>
    <w:rsid w:val="007B277B"/>
    <w:rsid w:val="007E5589"/>
    <w:rsid w:val="008152E3"/>
    <w:rsid w:val="00826E00"/>
    <w:rsid w:val="00843AD9"/>
    <w:rsid w:val="0084492C"/>
    <w:rsid w:val="0087215D"/>
    <w:rsid w:val="008814E7"/>
    <w:rsid w:val="00890634"/>
    <w:rsid w:val="008937D5"/>
    <w:rsid w:val="00896F89"/>
    <w:rsid w:val="008F4409"/>
    <w:rsid w:val="00922CBA"/>
    <w:rsid w:val="00930ADB"/>
    <w:rsid w:val="009457A3"/>
    <w:rsid w:val="00964A88"/>
    <w:rsid w:val="00983D02"/>
    <w:rsid w:val="009B2387"/>
    <w:rsid w:val="009F637D"/>
    <w:rsid w:val="00A14F3B"/>
    <w:rsid w:val="00A41707"/>
    <w:rsid w:val="00A50379"/>
    <w:rsid w:val="00A61809"/>
    <w:rsid w:val="00A61979"/>
    <w:rsid w:val="00A7105D"/>
    <w:rsid w:val="00AB0900"/>
    <w:rsid w:val="00AB37C0"/>
    <w:rsid w:val="00AF1EAE"/>
    <w:rsid w:val="00B03685"/>
    <w:rsid w:val="00B15694"/>
    <w:rsid w:val="00B33233"/>
    <w:rsid w:val="00B775D1"/>
    <w:rsid w:val="00BA78CE"/>
    <w:rsid w:val="00BE5BA1"/>
    <w:rsid w:val="00BF3B13"/>
    <w:rsid w:val="00BF496B"/>
    <w:rsid w:val="00C00C1E"/>
    <w:rsid w:val="00C10FB1"/>
    <w:rsid w:val="00C317DB"/>
    <w:rsid w:val="00C32174"/>
    <w:rsid w:val="00C32AD7"/>
    <w:rsid w:val="00C447EC"/>
    <w:rsid w:val="00C55429"/>
    <w:rsid w:val="00C776F0"/>
    <w:rsid w:val="00C80A61"/>
    <w:rsid w:val="00C9417F"/>
    <w:rsid w:val="00CC0C67"/>
    <w:rsid w:val="00CC26F7"/>
    <w:rsid w:val="00CE2CFD"/>
    <w:rsid w:val="00CF1528"/>
    <w:rsid w:val="00CF665C"/>
    <w:rsid w:val="00D03717"/>
    <w:rsid w:val="00D05595"/>
    <w:rsid w:val="00D12969"/>
    <w:rsid w:val="00D21A82"/>
    <w:rsid w:val="00D26A5C"/>
    <w:rsid w:val="00D34EE5"/>
    <w:rsid w:val="00D809C0"/>
    <w:rsid w:val="00D909FE"/>
    <w:rsid w:val="00DB6E91"/>
    <w:rsid w:val="00DC3405"/>
    <w:rsid w:val="00DD2E4F"/>
    <w:rsid w:val="00DE5B3E"/>
    <w:rsid w:val="00E37F93"/>
    <w:rsid w:val="00E8615D"/>
    <w:rsid w:val="00E900FA"/>
    <w:rsid w:val="00E95D76"/>
    <w:rsid w:val="00EA49CB"/>
    <w:rsid w:val="00EB1C4E"/>
    <w:rsid w:val="00ED22B6"/>
    <w:rsid w:val="00ED316B"/>
    <w:rsid w:val="00ED3AFE"/>
    <w:rsid w:val="00F05219"/>
    <w:rsid w:val="00F115B0"/>
    <w:rsid w:val="00F20318"/>
    <w:rsid w:val="00F360A7"/>
    <w:rsid w:val="00F578B1"/>
    <w:rsid w:val="00F77C28"/>
    <w:rsid w:val="00F86868"/>
    <w:rsid w:val="00F923D6"/>
    <w:rsid w:val="00FA403B"/>
    <w:rsid w:val="00FA7B64"/>
    <w:rsid w:val="00FC144A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98F0A1"/>
  <w15:chartTrackingRefBased/>
  <w15:docId w15:val="{F625A711-B53B-44A7-AFBF-D89F88095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71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4F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F3B"/>
    <w:rPr>
      <w:rFonts w:ascii="Segoe UI" w:hAnsi="Segoe UI" w:cs="Segoe UI"/>
      <w:sz w:val="18"/>
      <w:szCs w:val="18"/>
    </w:rPr>
  </w:style>
  <w:style w:type="character" w:customStyle="1" w:styleId="DD">
    <w:name w:val="DD"/>
    <w:basedOn w:val="DefaultParagraphFont"/>
    <w:uiPriority w:val="1"/>
    <w:rsid w:val="00F77C28"/>
  </w:style>
  <w:style w:type="character" w:customStyle="1" w:styleId="Style4">
    <w:name w:val="Style4"/>
    <w:basedOn w:val="DefaultParagraphFont"/>
    <w:uiPriority w:val="1"/>
    <w:rsid w:val="00F77C28"/>
    <w:rPr>
      <w:rFonts w:ascii="Arial" w:hAnsi="Arial"/>
      <w:color w:val="000000" w:themeColor="text1"/>
      <w:sz w:val="16"/>
    </w:rPr>
  </w:style>
  <w:style w:type="paragraph" w:styleId="Header">
    <w:name w:val="header"/>
    <w:basedOn w:val="Normal"/>
    <w:link w:val="HeaderChar"/>
    <w:uiPriority w:val="99"/>
    <w:unhideWhenUsed/>
    <w:rsid w:val="004859F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59F0"/>
  </w:style>
  <w:style w:type="paragraph" w:styleId="Footer">
    <w:name w:val="footer"/>
    <w:basedOn w:val="Normal"/>
    <w:link w:val="FooterChar"/>
    <w:uiPriority w:val="99"/>
    <w:unhideWhenUsed/>
    <w:rsid w:val="004859F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5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emf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ewHolland\The%20East%20Lancashire%20Masonic%20Charity\Sys%20-%20General\Help%20Desk\Word%20Docs\UGLE%20Installation%20Return%20-%20Craft%20version%20Word%20365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BCFDFE7239A4320AB0DFDA91DE76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3F3A1-47CC-4CA9-A5A4-A6EEB7ED1D6E}"/>
      </w:docPartPr>
      <w:docPartBody>
        <w:p w:rsidR="009068D7" w:rsidRDefault="009068D7">
          <w:pPr>
            <w:pStyle w:val="CBCFDFE7239A4320AB0DFDA91DE763D0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4A44AD1256CB448690AD2EA1BAB267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4F4187-F305-44D9-B1D9-11F6901FD9A2}"/>
      </w:docPartPr>
      <w:docPartBody>
        <w:p w:rsidR="009068D7" w:rsidRDefault="009068D7">
          <w:pPr>
            <w:pStyle w:val="4A44AD1256CB448690AD2EA1BAB267C5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721C0D693F354D10AD0E9B963DB82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7F061-85B2-4086-B3E9-797115A9053F}"/>
      </w:docPartPr>
      <w:docPartBody>
        <w:p w:rsidR="009068D7" w:rsidRDefault="009068D7">
          <w:pPr>
            <w:pStyle w:val="721C0D693F354D10AD0E9B963DB82620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F8693FDD6F6D424CBDB327E9E3BF9E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F1506-599A-4D9C-9EB3-438F22642581}"/>
      </w:docPartPr>
      <w:docPartBody>
        <w:p w:rsidR="009068D7" w:rsidRDefault="009068D7">
          <w:pPr>
            <w:pStyle w:val="F8693FDD6F6D424CBDB327E9E3BF9E9E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E2A29EBE6C974A72B4980B7CF782A8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C9321D-D0C6-4088-B1C4-6BF9DFDD9398}"/>
      </w:docPartPr>
      <w:docPartBody>
        <w:p w:rsidR="009068D7" w:rsidRDefault="009068D7">
          <w:pPr>
            <w:pStyle w:val="E2A29EBE6C974A72B4980B7CF782A823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2EE267E825154FD8974017C7F233D8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94823-EB9A-4254-B6CA-8B161D44B115}"/>
      </w:docPartPr>
      <w:docPartBody>
        <w:p w:rsidR="009068D7" w:rsidRDefault="009068D7">
          <w:pPr>
            <w:pStyle w:val="2EE267E825154FD8974017C7F233D86D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D125F5907F4497796E1DF360FE76C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32B5F8-0237-4539-B46A-730A6ADE90CC}"/>
      </w:docPartPr>
      <w:docPartBody>
        <w:p w:rsidR="009068D7" w:rsidRDefault="009068D7">
          <w:pPr>
            <w:pStyle w:val="AD125F5907F4497796E1DF360FE76C0F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CE31552C34CB4E778E78A8E148261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287EF4-C0C4-42EF-94BD-03DEE7FB1B24}"/>
      </w:docPartPr>
      <w:docPartBody>
        <w:p w:rsidR="009068D7" w:rsidRDefault="009068D7">
          <w:pPr>
            <w:pStyle w:val="CE31552C34CB4E778E78A8E14826188B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F0753ABD442E404FA2DA7A546F3794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9544A-095E-432F-8091-EAEFE5B079D1}"/>
      </w:docPartPr>
      <w:docPartBody>
        <w:p w:rsidR="009068D7" w:rsidRDefault="009068D7">
          <w:pPr>
            <w:pStyle w:val="F0753ABD442E404FA2DA7A546F3794EB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936A99112184249BBA7E8C00F8C8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A7748-9599-4421-B840-E3877BF99942}"/>
      </w:docPartPr>
      <w:docPartBody>
        <w:p w:rsidR="009068D7" w:rsidRDefault="009068D7">
          <w:pPr>
            <w:pStyle w:val="7936A99112184249BBA7E8C00F8C81B4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8DCFBB4D5A6A4DBB9F52855A99464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418C4B-BCDE-463D-8142-19F0A8F1D0FF}"/>
      </w:docPartPr>
      <w:docPartBody>
        <w:p w:rsidR="009068D7" w:rsidRDefault="009068D7">
          <w:pPr>
            <w:pStyle w:val="8DCFBB4D5A6A4DBB9F52855A99464E21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E3668F50E81045FB812121CE9ECEA7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F9D5EA-70C2-4684-819D-CAA526F5BF87}"/>
      </w:docPartPr>
      <w:docPartBody>
        <w:p w:rsidR="009068D7" w:rsidRDefault="009068D7">
          <w:pPr>
            <w:pStyle w:val="E3668F50E81045FB812121CE9ECEA72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4467A784DABF43D4839F0C6C5E940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792993-E4BC-44CD-A472-ED3CBC83198E}"/>
      </w:docPartPr>
      <w:docPartBody>
        <w:p w:rsidR="009068D7" w:rsidRDefault="009068D7">
          <w:pPr>
            <w:pStyle w:val="4467A784DABF43D4839F0C6C5E940326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3FC42B10B04D4A0CAE5FFC3021B86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C5C40E-44D2-4E73-A0BE-88837BF363D3}"/>
      </w:docPartPr>
      <w:docPartBody>
        <w:p w:rsidR="009068D7" w:rsidRDefault="009068D7">
          <w:pPr>
            <w:pStyle w:val="3FC42B10B04D4A0CAE5FFC3021B863E7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D2135FD672424EFAB5D274D0FD6C37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732D1E-B937-4C26-90CA-3047887764B6}"/>
      </w:docPartPr>
      <w:docPartBody>
        <w:p w:rsidR="009068D7" w:rsidRDefault="009068D7">
          <w:pPr>
            <w:pStyle w:val="D2135FD672424EFAB5D274D0FD6C376D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8D7"/>
    <w:rsid w:val="009068D7"/>
    <w:rsid w:val="00DD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</w:style>
  <w:style w:type="paragraph" w:customStyle="1" w:styleId="CBCFDFE7239A4320AB0DFDA91DE763D0">
    <w:name w:val="CBCFDFE7239A4320AB0DFDA91DE763D0"/>
  </w:style>
  <w:style w:type="paragraph" w:customStyle="1" w:styleId="4A44AD1256CB448690AD2EA1BAB267C5">
    <w:name w:val="4A44AD1256CB448690AD2EA1BAB267C5"/>
  </w:style>
  <w:style w:type="paragraph" w:customStyle="1" w:styleId="721C0D693F354D10AD0E9B963DB82620">
    <w:name w:val="721C0D693F354D10AD0E9B963DB82620"/>
  </w:style>
  <w:style w:type="paragraph" w:customStyle="1" w:styleId="F8693FDD6F6D424CBDB327E9E3BF9E9E">
    <w:name w:val="F8693FDD6F6D424CBDB327E9E3BF9E9E"/>
  </w:style>
  <w:style w:type="paragraph" w:customStyle="1" w:styleId="E2A29EBE6C974A72B4980B7CF782A823">
    <w:name w:val="E2A29EBE6C974A72B4980B7CF782A823"/>
  </w:style>
  <w:style w:type="paragraph" w:customStyle="1" w:styleId="2EE267E825154FD8974017C7F233D86D">
    <w:name w:val="2EE267E825154FD8974017C7F233D86D"/>
  </w:style>
  <w:style w:type="paragraph" w:customStyle="1" w:styleId="AD125F5907F4497796E1DF360FE76C0F">
    <w:name w:val="AD125F5907F4497796E1DF360FE76C0F"/>
  </w:style>
  <w:style w:type="paragraph" w:customStyle="1" w:styleId="CE31552C34CB4E778E78A8E14826188B">
    <w:name w:val="CE31552C34CB4E778E78A8E14826188B"/>
  </w:style>
  <w:style w:type="paragraph" w:customStyle="1" w:styleId="F0753ABD442E404FA2DA7A546F3794EB">
    <w:name w:val="F0753ABD442E404FA2DA7A546F3794EB"/>
  </w:style>
  <w:style w:type="paragraph" w:customStyle="1" w:styleId="7936A99112184249BBA7E8C00F8C81B4">
    <w:name w:val="7936A99112184249BBA7E8C00F8C81B4"/>
  </w:style>
  <w:style w:type="paragraph" w:customStyle="1" w:styleId="8DCFBB4D5A6A4DBB9F52855A99464E21">
    <w:name w:val="8DCFBB4D5A6A4DBB9F52855A99464E21"/>
  </w:style>
  <w:style w:type="paragraph" w:customStyle="1" w:styleId="E3668F50E81045FB812121CE9ECEA728">
    <w:name w:val="E3668F50E81045FB812121CE9ECEA728"/>
  </w:style>
  <w:style w:type="paragraph" w:customStyle="1" w:styleId="4467A784DABF43D4839F0C6C5E940326">
    <w:name w:val="4467A784DABF43D4839F0C6C5E940326"/>
  </w:style>
  <w:style w:type="paragraph" w:customStyle="1" w:styleId="3FC42B10B04D4A0CAE5FFC3021B863E7">
    <w:name w:val="3FC42B10B04D4A0CAE5FFC3021B863E7"/>
  </w:style>
  <w:style w:type="paragraph" w:customStyle="1" w:styleId="D2135FD672424EFAB5D274D0FD6C376D">
    <w:name w:val="D2135FD672424EFAB5D274D0FD6C37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8AFC71E52FAE458FEF57E0C7444B87" ma:contentTypeVersion="17" ma:contentTypeDescription="Create a new document." ma:contentTypeScope="" ma:versionID="c7804af764ec04a8d2c46952a30edb44">
  <xsd:schema xmlns:xsd="http://www.w3.org/2001/XMLSchema" xmlns:xs="http://www.w3.org/2001/XMLSchema" xmlns:p="http://schemas.microsoft.com/office/2006/metadata/properties" xmlns:ns2="4bc58f8d-a278-4da3-a72a-00d1feb151be" xmlns:ns3="0697e67f-ddb4-4195-a0a5-a2cebb3699dd" targetNamespace="http://schemas.microsoft.com/office/2006/metadata/properties" ma:root="true" ma:fieldsID="a5a5a157aed33a2a0a2eb562dac5940b" ns2:_="" ns3:_="">
    <xsd:import namespace="4bc58f8d-a278-4da3-a72a-00d1feb151be"/>
    <xsd:import namespace="0697e67f-ddb4-4195-a0a5-a2cebb369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58f8d-a278-4da3-a72a-00d1feb15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d36055c-3548-41e2-9089-8ff9b016ad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7e67f-ddb4-4195-a0a5-a2cebb3699d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bd75dd5-35fc-4f04-a1ad-1e869ec68743}" ma:internalName="TaxCatchAll" ma:showField="CatchAllData" ma:web="0697e67f-ddb4-4195-a0a5-a2cebb369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c58f8d-a278-4da3-a72a-00d1feb151be">
      <Terms xmlns="http://schemas.microsoft.com/office/infopath/2007/PartnerControls"/>
    </lcf76f155ced4ddcb4097134ff3c332f>
    <TaxCatchAll xmlns="0697e67f-ddb4-4195-a0a5-a2cebb3699dd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8FCD1E-0B49-4CC4-BA73-B00D849BF8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c58f8d-a278-4da3-a72a-00d1feb151be"/>
    <ds:schemaRef ds:uri="0697e67f-ddb4-4195-a0a5-a2cebb3699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826016-AF28-4C4E-A118-E2A2403B6F0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9B58AC-8FB6-4ACA-AF8F-512B068D9766}">
  <ds:schemaRefs>
    <ds:schemaRef ds:uri="http://schemas.microsoft.com/office/2006/metadata/properties"/>
    <ds:schemaRef ds:uri="http://schemas.microsoft.com/office/infopath/2007/PartnerControls"/>
    <ds:schemaRef ds:uri="4bc58f8d-a278-4da3-a72a-00d1feb151be"/>
    <ds:schemaRef ds:uri="0697e67f-ddb4-4195-a0a5-a2cebb3699dd"/>
  </ds:schemaRefs>
</ds:datastoreItem>
</file>

<file path=customXml/itemProps4.xml><?xml version="1.0" encoding="utf-8"?>
<ds:datastoreItem xmlns:ds="http://schemas.openxmlformats.org/officeDocument/2006/customXml" ds:itemID="{2961C7D6-D687-45EC-9263-1C68B2454F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UGLE Installation Return - Craft version Word 365.dotx</Template>
  <TotalTime>1</TotalTime>
  <Pages>2</Pages>
  <Words>1084</Words>
  <Characters>6183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Grand Lodge of England</Company>
  <LinksUpToDate>false</LinksUpToDate>
  <CharactersWithSpaces>7253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Holland</dc:creator>
  <cp:keywords/>
  <dc:description/>
  <cp:lastModifiedBy>Andrew Holland</cp:lastModifiedBy>
  <cp:revision>1</cp:revision>
  <cp:lastPrinted>2019-12-16T15:31:00Z</cp:lastPrinted>
  <dcterms:created xsi:type="dcterms:W3CDTF">2025-02-27T12:37:00Z</dcterms:created>
  <dcterms:modified xsi:type="dcterms:W3CDTF">2025-02-27T12:38:00Z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0x0101006E8AFC71E52FAE458FEF57E0C7444B87</vt:lpwstr>
  </property>
  <property fmtid="{D5CDD505-2E9C-101B-9397-08002B2CF9AE}" pid="3" name="MediaServiceImageTags">
    <vt:lpwstr/>
  </property>
</Properties>
</file>